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0743985"/>
    <w:bookmarkStart w:id="1" w:name="_Toc20746459"/>
    <w:bookmarkStart w:id="2" w:name="_Toc20821450"/>
    <w:p w14:paraId="3197761D" w14:textId="77777777" w:rsidR="000509E5" w:rsidRPr="00901F6B" w:rsidRDefault="000509E5" w:rsidP="000509E5">
      <w:pPr>
        <w:spacing w:line="240" w:lineRule="auto"/>
        <w:jc w:val="center"/>
        <w:rPr>
          <w:b/>
          <w:bCs/>
          <w:sz w:val="40"/>
          <w:szCs w:val="40"/>
          <w:cs/>
        </w:rPr>
      </w:pPr>
      <w:r w:rsidRPr="00901F6B">
        <w:rPr>
          <w:b/>
          <w:bCs/>
          <w:sz w:val="40"/>
          <w:szCs w:val="40"/>
          <w:cs/>
        </w:rPr>
        <w:fldChar w:fldCharType="begin">
          <w:ffData>
            <w:name w:val="Text62"/>
            <w:enabled/>
            <w:calcOnExit w:val="0"/>
            <w:textInput>
              <w:default w:val="ชื่อเรื่องวิทยานิพนธ์"/>
            </w:textInput>
          </w:ffData>
        </w:fldChar>
      </w:r>
      <w:r w:rsidRPr="00901F6B">
        <w:rPr>
          <w:b/>
          <w:bCs/>
          <w:sz w:val="40"/>
          <w:szCs w:val="40"/>
          <w:cs/>
        </w:rPr>
        <w:instrText xml:space="preserve"> </w:instrText>
      </w:r>
      <w:r w:rsidRPr="00901F6B">
        <w:rPr>
          <w:b/>
          <w:bCs/>
          <w:sz w:val="40"/>
          <w:szCs w:val="40"/>
        </w:rPr>
        <w:instrText>FORMTEXT</w:instrText>
      </w:r>
      <w:r w:rsidRPr="00901F6B">
        <w:rPr>
          <w:b/>
          <w:bCs/>
          <w:sz w:val="40"/>
          <w:szCs w:val="40"/>
          <w:cs/>
        </w:rPr>
        <w:instrText xml:space="preserve"> </w:instrText>
      </w:r>
      <w:r w:rsidRPr="00901F6B">
        <w:rPr>
          <w:b/>
          <w:bCs/>
          <w:sz w:val="40"/>
          <w:szCs w:val="40"/>
          <w:cs/>
        </w:rPr>
      </w:r>
      <w:r w:rsidRPr="00901F6B">
        <w:rPr>
          <w:b/>
          <w:bCs/>
          <w:sz w:val="40"/>
          <w:szCs w:val="40"/>
          <w:cs/>
        </w:rPr>
        <w:fldChar w:fldCharType="separate"/>
      </w:r>
      <w:r w:rsidRPr="00901F6B">
        <w:rPr>
          <w:b/>
          <w:bCs/>
          <w:noProof/>
          <w:sz w:val="40"/>
          <w:szCs w:val="40"/>
        </w:rPr>
        <w:t>THESIS TITLE</w:t>
      </w:r>
      <w:r w:rsidRPr="00901F6B">
        <w:rPr>
          <w:b/>
          <w:bCs/>
          <w:sz w:val="40"/>
          <w:szCs w:val="40"/>
          <w:cs/>
        </w:rPr>
        <w:fldChar w:fldCharType="end"/>
      </w:r>
    </w:p>
    <w:p w14:paraId="1A9B0EBA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4990C764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523E2EA7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3690A904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66B0CAF4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2766DDF1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305D1E39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7F5D48F8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38C5513F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04CAC12C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71615BF2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3F113E23" w14:textId="77777777" w:rsidR="000509E5" w:rsidRPr="00901F6B" w:rsidRDefault="000509E5" w:rsidP="000509E5">
      <w:pPr>
        <w:spacing w:line="240" w:lineRule="auto"/>
        <w:jc w:val="center"/>
        <w:rPr>
          <w:b/>
          <w:bCs/>
          <w:sz w:val="40"/>
          <w:szCs w:val="40"/>
        </w:rPr>
      </w:pPr>
      <w:r w:rsidRPr="00901F6B">
        <w:rPr>
          <w:b/>
          <w:bCs/>
          <w:sz w:val="40"/>
          <w:szCs w:val="40"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901F6B">
        <w:rPr>
          <w:b/>
          <w:bCs/>
          <w:sz w:val="40"/>
          <w:szCs w:val="40"/>
        </w:rPr>
        <w:instrText xml:space="preserve"> FORMTEXT </w:instrText>
      </w:r>
      <w:r w:rsidRPr="00901F6B">
        <w:rPr>
          <w:b/>
          <w:bCs/>
          <w:sz w:val="40"/>
          <w:szCs w:val="40"/>
        </w:rPr>
      </w:r>
      <w:r w:rsidRPr="00901F6B">
        <w:rPr>
          <w:b/>
          <w:bCs/>
          <w:sz w:val="40"/>
          <w:szCs w:val="40"/>
        </w:rPr>
        <w:fldChar w:fldCharType="separate"/>
      </w:r>
      <w:r w:rsidRPr="00901F6B">
        <w:rPr>
          <w:b/>
          <w:bCs/>
          <w:noProof/>
          <w:sz w:val="40"/>
          <w:szCs w:val="40"/>
        </w:rPr>
        <w:t>..FIRSTNAME..</w:t>
      </w:r>
      <w:r w:rsidRPr="00901F6B">
        <w:rPr>
          <w:b/>
          <w:bCs/>
          <w:sz w:val="40"/>
          <w:szCs w:val="40"/>
        </w:rPr>
        <w:fldChar w:fldCharType="end"/>
      </w:r>
      <w:r w:rsidRPr="00901F6B">
        <w:rPr>
          <w:b/>
          <w:bCs/>
          <w:sz w:val="40"/>
          <w:szCs w:val="40"/>
        </w:rPr>
        <w:t xml:space="preserve">  </w:t>
      </w:r>
      <w:r w:rsidRPr="00901F6B">
        <w:rPr>
          <w:b/>
          <w:bCs/>
          <w:sz w:val="40"/>
          <w:szCs w:val="40"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901F6B">
        <w:rPr>
          <w:b/>
          <w:bCs/>
          <w:sz w:val="40"/>
          <w:szCs w:val="40"/>
        </w:rPr>
        <w:instrText xml:space="preserve"> FORMTEXT </w:instrText>
      </w:r>
      <w:r w:rsidRPr="00901F6B">
        <w:rPr>
          <w:b/>
          <w:bCs/>
          <w:sz w:val="40"/>
          <w:szCs w:val="40"/>
        </w:rPr>
      </w:r>
      <w:r w:rsidRPr="00901F6B">
        <w:rPr>
          <w:b/>
          <w:bCs/>
          <w:sz w:val="40"/>
          <w:szCs w:val="40"/>
        </w:rPr>
        <w:fldChar w:fldCharType="separate"/>
      </w:r>
      <w:r w:rsidRPr="00901F6B">
        <w:rPr>
          <w:b/>
          <w:bCs/>
          <w:noProof/>
          <w:sz w:val="40"/>
          <w:szCs w:val="40"/>
        </w:rPr>
        <w:t>..LASTNAME..</w:t>
      </w:r>
      <w:r w:rsidRPr="00901F6B">
        <w:rPr>
          <w:b/>
          <w:bCs/>
          <w:sz w:val="40"/>
          <w:szCs w:val="40"/>
        </w:rPr>
        <w:fldChar w:fldCharType="end"/>
      </w:r>
    </w:p>
    <w:p w14:paraId="13899BDC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212D03EA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56FBFC4D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1C0AFD14" w14:textId="77777777" w:rsidR="000509E5" w:rsidRPr="00806D9E" w:rsidRDefault="000509E5" w:rsidP="000509E5">
      <w:pPr>
        <w:spacing w:line="240" w:lineRule="auto"/>
        <w:jc w:val="center"/>
        <w:rPr>
          <w:b/>
          <w:bCs/>
          <w:cs/>
        </w:rPr>
      </w:pPr>
    </w:p>
    <w:p w14:paraId="6C9B9957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28569DD6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1DF1DEB4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62F96F90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1639CECB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42BEEF4D" w14:textId="77777777" w:rsidR="000509E5" w:rsidRPr="00806D9E" w:rsidRDefault="000509E5" w:rsidP="000509E5">
      <w:pPr>
        <w:spacing w:line="240" w:lineRule="auto"/>
        <w:jc w:val="center"/>
        <w:rPr>
          <w:b/>
          <w:bCs/>
        </w:rPr>
      </w:pPr>
    </w:p>
    <w:p w14:paraId="31EF4799" w14:textId="77777777" w:rsidR="000509E5" w:rsidRPr="00806D9E" w:rsidRDefault="000509E5" w:rsidP="000509E5">
      <w:pPr>
        <w:spacing w:line="240" w:lineRule="auto"/>
        <w:rPr>
          <w:b/>
          <w:bCs/>
        </w:rPr>
      </w:pPr>
    </w:p>
    <w:p w14:paraId="439A7E44" w14:textId="77777777" w:rsidR="000509E5" w:rsidRPr="00806D9E" w:rsidRDefault="000509E5" w:rsidP="000509E5">
      <w:pPr>
        <w:spacing w:line="240" w:lineRule="auto"/>
        <w:rPr>
          <w:b/>
          <w:bCs/>
        </w:rPr>
      </w:pPr>
    </w:p>
    <w:p w14:paraId="18EACDB3" w14:textId="77777777" w:rsidR="000509E5" w:rsidRPr="00901F6B" w:rsidRDefault="000509E5" w:rsidP="000509E5">
      <w:pPr>
        <w:spacing w:line="240" w:lineRule="auto"/>
        <w:jc w:val="center"/>
        <w:rPr>
          <w:b/>
          <w:bCs/>
        </w:rPr>
      </w:pPr>
      <w:r w:rsidRPr="00901F6B">
        <w:rPr>
          <w:b/>
          <w:bCs/>
        </w:rPr>
        <w:t>A Thesis Submitted in Partial Fulfillment of the Requirements for the</w:t>
      </w:r>
    </w:p>
    <w:p w14:paraId="02E1FB16" w14:textId="77777777" w:rsidR="000509E5" w:rsidRPr="00901F6B" w:rsidRDefault="000509E5" w:rsidP="000509E5">
      <w:pPr>
        <w:spacing w:line="240" w:lineRule="auto"/>
        <w:jc w:val="center"/>
        <w:rPr>
          <w:b/>
          <w:bCs/>
        </w:rPr>
      </w:pPr>
      <w:r w:rsidRPr="00901F6B">
        <w:rPr>
          <w:b/>
          <w:bCs/>
        </w:rPr>
        <w:t xml:space="preserve">Degree of </w:t>
      </w:r>
      <w:r w:rsidRPr="00901F6B">
        <w:rPr>
          <w:b/>
          <w:bCs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901F6B">
        <w:rPr>
          <w:b/>
          <w:bCs/>
        </w:rPr>
        <w:instrText xml:space="preserve"> FORMTEXT </w:instrText>
      </w:r>
      <w:r w:rsidRPr="00901F6B">
        <w:rPr>
          <w:b/>
          <w:bCs/>
        </w:rPr>
      </w:r>
      <w:r w:rsidRPr="00901F6B">
        <w:rPr>
          <w:b/>
          <w:bCs/>
        </w:rPr>
        <w:fldChar w:fldCharType="separate"/>
      </w:r>
      <w:r w:rsidRPr="00901F6B">
        <w:rPr>
          <w:b/>
          <w:bCs/>
          <w:noProof/>
        </w:rPr>
        <w:t>…………………..........................</w:t>
      </w:r>
      <w:r w:rsidRPr="00901F6B">
        <w:rPr>
          <w:b/>
          <w:bCs/>
        </w:rPr>
        <w:fldChar w:fldCharType="end"/>
      </w:r>
    </w:p>
    <w:p w14:paraId="326A312B" w14:textId="77777777" w:rsidR="000509E5" w:rsidRPr="00901F6B" w:rsidRDefault="000509E5" w:rsidP="000509E5">
      <w:pPr>
        <w:jc w:val="center"/>
        <w:rPr>
          <w:b/>
          <w:bCs/>
        </w:rPr>
      </w:pPr>
      <w:proofErr w:type="spellStart"/>
      <w:r w:rsidRPr="00901F6B">
        <w:rPr>
          <w:b/>
          <w:bCs/>
        </w:rPr>
        <w:t>Suranaree</w:t>
      </w:r>
      <w:proofErr w:type="spellEnd"/>
      <w:r w:rsidRPr="00901F6B">
        <w:rPr>
          <w:b/>
          <w:bCs/>
        </w:rPr>
        <w:t xml:space="preserve"> University of Technology</w:t>
      </w:r>
    </w:p>
    <w:p w14:paraId="2EECFE9D" w14:textId="77777777" w:rsidR="000509E5" w:rsidRDefault="000509E5" w:rsidP="000509E5">
      <w:pPr>
        <w:spacing w:line="240" w:lineRule="auto"/>
        <w:jc w:val="center"/>
        <w:rPr>
          <w:b/>
          <w:bCs/>
        </w:rPr>
      </w:pPr>
      <w:r>
        <w:rPr>
          <w:b/>
          <w:bCs/>
        </w:rPr>
        <w:t>Academic Year</w:t>
      </w:r>
      <w:r w:rsidRPr="00806D9E">
        <w:rPr>
          <w:b/>
          <w:bCs/>
          <w:cs/>
        </w:rPr>
        <w:t xml:space="preserve"> </w:t>
      </w:r>
      <w:r w:rsidRPr="00806D9E">
        <w:rPr>
          <w:b/>
          <w:bCs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rPr>
          <w:b/>
          <w:bCs/>
        </w:rPr>
        <w:instrText xml:space="preserve"> FORMTEXT </w:instrText>
      </w:r>
      <w:r w:rsidRPr="00806D9E">
        <w:rPr>
          <w:b/>
          <w:bCs/>
        </w:rPr>
      </w:r>
      <w:r w:rsidRPr="00806D9E">
        <w:rPr>
          <w:b/>
          <w:bCs/>
        </w:rPr>
        <w:fldChar w:fldCharType="separate"/>
      </w:r>
      <w:r w:rsidRPr="00806D9E">
        <w:rPr>
          <w:b/>
          <w:bCs/>
          <w:noProof/>
          <w:cs/>
        </w:rPr>
        <w:t>...................................</w:t>
      </w:r>
      <w:r w:rsidRPr="00806D9E">
        <w:rPr>
          <w:b/>
          <w:bCs/>
        </w:rPr>
        <w:fldChar w:fldCharType="end"/>
      </w:r>
    </w:p>
    <w:p w14:paraId="2DA3A38B" w14:textId="77777777" w:rsidR="000509E5" w:rsidRDefault="000509E5" w:rsidP="009A2B36">
      <w:pPr>
        <w:spacing w:line="240" w:lineRule="auto"/>
        <w:jc w:val="center"/>
        <w:rPr>
          <w:b/>
          <w:bCs/>
          <w:sz w:val="40"/>
          <w:szCs w:val="40"/>
        </w:rPr>
      </w:pPr>
    </w:p>
    <w:p w14:paraId="343EB0FB" w14:textId="77777777" w:rsidR="000509E5" w:rsidRDefault="000509E5" w:rsidP="009A2B36">
      <w:pPr>
        <w:spacing w:line="240" w:lineRule="auto"/>
        <w:jc w:val="center"/>
        <w:rPr>
          <w:b/>
          <w:bCs/>
          <w:sz w:val="40"/>
          <w:szCs w:val="40"/>
        </w:rPr>
      </w:pPr>
    </w:p>
    <w:p w14:paraId="15D672A2" w14:textId="77777777" w:rsidR="000509E5" w:rsidRDefault="000509E5" w:rsidP="009A2B36">
      <w:pPr>
        <w:spacing w:line="240" w:lineRule="auto"/>
        <w:jc w:val="center"/>
        <w:rPr>
          <w:b/>
          <w:bCs/>
          <w:sz w:val="40"/>
          <w:szCs w:val="40"/>
        </w:rPr>
      </w:pPr>
    </w:p>
    <w:p w14:paraId="7AB7B5FA" w14:textId="77777777" w:rsidR="000509E5" w:rsidRDefault="000509E5" w:rsidP="009A2B36">
      <w:pPr>
        <w:spacing w:line="240" w:lineRule="auto"/>
        <w:jc w:val="center"/>
        <w:rPr>
          <w:b/>
          <w:bCs/>
          <w:sz w:val="40"/>
          <w:szCs w:val="40"/>
        </w:rPr>
      </w:pPr>
    </w:p>
    <w:p w14:paraId="0B2E756E" w14:textId="5EF867EC" w:rsidR="009A2B36" w:rsidRPr="00806D9E" w:rsidRDefault="009A2B36" w:rsidP="009A2B36">
      <w:pPr>
        <w:spacing w:line="240" w:lineRule="auto"/>
        <w:jc w:val="center"/>
        <w:rPr>
          <w:b/>
          <w:bCs/>
          <w:sz w:val="40"/>
          <w:szCs w:val="40"/>
          <w:cs/>
        </w:rPr>
      </w:pPr>
      <w:r w:rsidRPr="00806D9E">
        <w:rPr>
          <w:b/>
          <w:bCs/>
          <w:sz w:val="40"/>
          <w:szCs w:val="40"/>
          <w:cs/>
        </w:rPr>
        <w:lastRenderedPageBreak/>
        <w:fldChar w:fldCharType="begin">
          <w:ffData>
            <w:name w:val="Text62"/>
            <w:enabled/>
            <w:calcOnExit w:val="0"/>
            <w:textInput>
              <w:default w:val="ชื่อเรื่องวิทยานิพนธ์"/>
            </w:textInput>
          </w:ffData>
        </w:fldChar>
      </w:r>
      <w:bookmarkStart w:id="3" w:name="Text62"/>
      <w:r w:rsidRPr="00806D9E">
        <w:rPr>
          <w:b/>
          <w:bCs/>
          <w:sz w:val="40"/>
          <w:szCs w:val="40"/>
          <w:cs/>
        </w:rPr>
        <w:instrText xml:space="preserve"> </w:instrText>
      </w:r>
      <w:r w:rsidRPr="00806D9E">
        <w:rPr>
          <w:b/>
          <w:bCs/>
          <w:sz w:val="40"/>
          <w:szCs w:val="40"/>
        </w:rPr>
        <w:instrText>FORMTEXT</w:instrText>
      </w:r>
      <w:r w:rsidRPr="00806D9E">
        <w:rPr>
          <w:b/>
          <w:bCs/>
          <w:sz w:val="40"/>
          <w:szCs w:val="40"/>
          <w:cs/>
        </w:rPr>
        <w:instrText xml:space="preserve"> </w:instrText>
      </w:r>
      <w:r w:rsidRPr="00806D9E">
        <w:rPr>
          <w:b/>
          <w:bCs/>
          <w:sz w:val="40"/>
          <w:szCs w:val="40"/>
          <w:cs/>
        </w:rPr>
      </w:r>
      <w:r w:rsidRPr="00806D9E">
        <w:rPr>
          <w:b/>
          <w:bCs/>
          <w:sz w:val="40"/>
          <w:szCs w:val="40"/>
          <w:cs/>
        </w:rPr>
        <w:fldChar w:fldCharType="separate"/>
      </w:r>
      <w:r w:rsidRPr="00806D9E">
        <w:rPr>
          <w:b/>
          <w:bCs/>
          <w:noProof/>
          <w:sz w:val="40"/>
          <w:szCs w:val="40"/>
          <w:cs/>
        </w:rPr>
        <w:t>ชื่อเรื่องวิทยานิพนธ์</w:t>
      </w:r>
      <w:r w:rsidRPr="00806D9E">
        <w:rPr>
          <w:b/>
          <w:bCs/>
          <w:sz w:val="40"/>
          <w:szCs w:val="40"/>
          <w:cs/>
        </w:rPr>
        <w:fldChar w:fldCharType="end"/>
      </w:r>
      <w:bookmarkEnd w:id="3"/>
    </w:p>
    <w:p w14:paraId="105BA593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26EBBD1D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3CC2CAAA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17E5C064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64126DA1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3204A742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77916CC9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210744BF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2EE51241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24FA0A4D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2769F8C7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2779A4BD" w14:textId="77777777" w:rsidR="009A2B36" w:rsidRPr="00806D9E" w:rsidRDefault="009A2B36" w:rsidP="009A2B36">
      <w:pPr>
        <w:spacing w:line="240" w:lineRule="auto"/>
        <w:jc w:val="center"/>
        <w:rPr>
          <w:b/>
          <w:bCs/>
          <w:sz w:val="40"/>
          <w:szCs w:val="40"/>
        </w:rPr>
      </w:pPr>
      <w:r w:rsidRPr="00806D9E">
        <w:rPr>
          <w:b/>
          <w:bCs/>
          <w:sz w:val="40"/>
          <w:szCs w:val="40"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rPr>
          <w:b/>
          <w:bCs/>
          <w:sz w:val="40"/>
          <w:szCs w:val="40"/>
        </w:rPr>
        <w:instrText xml:space="preserve"> FORMTEXT </w:instrText>
      </w:r>
      <w:r w:rsidRPr="00806D9E">
        <w:rPr>
          <w:b/>
          <w:bCs/>
          <w:sz w:val="40"/>
          <w:szCs w:val="40"/>
        </w:rPr>
      </w:r>
      <w:r w:rsidRPr="00806D9E">
        <w:rPr>
          <w:b/>
          <w:bCs/>
          <w:sz w:val="40"/>
          <w:szCs w:val="40"/>
        </w:rPr>
        <w:fldChar w:fldCharType="separate"/>
      </w:r>
      <w:r w:rsidRPr="00806D9E">
        <w:rPr>
          <w:b/>
          <w:bCs/>
          <w:noProof/>
          <w:sz w:val="40"/>
          <w:szCs w:val="40"/>
          <w:cs/>
        </w:rPr>
        <w:t>..ชื่อ..</w:t>
      </w:r>
      <w:r w:rsidRPr="00806D9E">
        <w:rPr>
          <w:b/>
          <w:bCs/>
          <w:sz w:val="40"/>
          <w:szCs w:val="40"/>
        </w:rPr>
        <w:fldChar w:fldCharType="end"/>
      </w:r>
      <w:r w:rsidRPr="00806D9E">
        <w:rPr>
          <w:b/>
          <w:bCs/>
          <w:sz w:val="40"/>
          <w:szCs w:val="40"/>
        </w:rPr>
        <w:t xml:space="preserve">  </w:t>
      </w:r>
      <w:bookmarkStart w:id="4" w:name="Text4"/>
      <w:r w:rsidRPr="00806D9E">
        <w:rPr>
          <w:b/>
          <w:bCs/>
          <w:sz w:val="40"/>
          <w:szCs w:val="40"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rPr>
          <w:b/>
          <w:bCs/>
          <w:sz w:val="40"/>
          <w:szCs w:val="40"/>
        </w:rPr>
        <w:instrText xml:space="preserve"> FORMTEXT </w:instrText>
      </w:r>
      <w:r w:rsidRPr="00806D9E">
        <w:rPr>
          <w:b/>
          <w:bCs/>
          <w:sz w:val="40"/>
          <w:szCs w:val="40"/>
        </w:rPr>
      </w:r>
      <w:r w:rsidRPr="00806D9E">
        <w:rPr>
          <w:b/>
          <w:bCs/>
          <w:sz w:val="40"/>
          <w:szCs w:val="40"/>
        </w:rPr>
        <w:fldChar w:fldCharType="separate"/>
      </w:r>
      <w:r w:rsidRPr="00806D9E">
        <w:rPr>
          <w:b/>
          <w:bCs/>
          <w:noProof/>
          <w:sz w:val="40"/>
          <w:szCs w:val="40"/>
          <w:cs/>
        </w:rPr>
        <w:t>..นามสกุล..</w:t>
      </w:r>
      <w:r w:rsidRPr="00806D9E">
        <w:rPr>
          <w:b/>
          <w:bCs/>
          <w:sz w:val="40"/>
          <w:szCs w:val="40"/>
        </w:rPr>
        <w:fldChar w:fldCharType="end"/>
      </w:r>
      <w:bookmarkEnd w:id="4"/>
    </w:p>
    <w:p w14:paraId="00B1B437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3C5B5562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16E75B4F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44A6A84F" w14:textId="77777777" w:rsidR="009A2B36" w:rsidRPr="00806D9E" w:rsidRDefault="009A2B36" w:rsidP="009A2B36">
      <w:pPr>
        <w:spacing w:line="240" w:lineRule="auto"/>
        <w:jc w:val="center"/>
        <w:rPr>
          <w:b/>
          <w:bCs/>
          <w:cs/>
        </w:rPr>
      </w:pPr>
    </w:p>
    <w:p w14:paraId="4893CAE5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68DB981E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4B67AA70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630267F9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6E5B9AC3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4B4D2CD7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</w:p>
    <w:p w14:paraId="6ABE13A3" w14:textId="77777777" w:rsidR="009A2B36" w:rsidRPr="00806D9E" w:rsidRDefault="009A2B36" w:rsidP="009A2B36">
      <w:pPr>
        <w:spacing w:line="240" w:lineRule="auto"/>
        <w:rPr>
          <w:b/>
          <w:bCs/>
        </w:rPr>
      </w:pPr>
    </w:p>
    <w:p w14:paraId="190444C3" w14:textId="77777777" w:rsidR="009A2B36" w:rsidRPr="00806D9E" w:rsidRDefault="009A2B36" w:rsidP="009A2B36">
      <w:pPr>
        <w:spacing w:line="240" w:lineRule="auto"/>
        <w:rPr>
          <w:b/>
          <w:bCs/>
        </w:rPr>
      </w:pPr>
    </w:p>
    <w:p w14:paraId="53CE9992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  <w:r w:rsidRPr="00806D9E">
        <w:rPr>
          <w:b/>
          <w:bCs/>
          <w:cs/>
        </w:rPr>
        <w:t>วิทยานิพนธ์นี้เป็นส่วนหนึ่งของการศึกษาตามหลักสูตรปริญญา</w:t>
      </w:r>
      <w:r w:rsidRPr="00806D9E">
        <w:rPr>
          <w:b/>
          <w:bCs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rPr>
          <w:b/>
          <w:bCs/>
        </w:rPr>
        <w:instrText xml:space="preserve"> FORMTEXT </w:instrText>
      </w:r>
      <w:r w:rsidRPr="00806D9E">
        <w:rPr>
          <w:b/>
          <w:bCs/>
        </w:rPr>
      </w:r>
      <w:r w:rsidRPr="00806D9E">
        <w:rPr>
          <w:b/>
          <w:bCs/>
        </w:rPr>
        <w:fldChar w:fldCharType="separate"/>
      </w:r>
      <w:r w:rsidRPr="00806D9E">
        <w:rPr>
          <w:b/>
          <w:bCs/>
          <w:noProof/>
          <w:cs/>
        </w:rPr>
        <w:t>...................................</w:t>
      </w:r>
      <w:r w:rsidRPr="00806D9E">
        <w:rPr>
          <w:b/>
          <w:bCs/>
        </w:rPr>
        <w:fldChar w:fldCharType="end"/>
      </w:r>
    </w:p>
    <w:p w14:paraId="37E660BD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  <w:r w:rsidRPr="00806D9E">
        <w:rPr>
          <w:b/>
          <w:bCs/>
          <w:cs/>
        </w:rPr>
        <w:t>สาขาวิชา</w:t>
      </w:r>
      <w:r w:rsidRPr="00806D9E">
        <w:rPr>
          <w:b/>
          <w:bCs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rPr>
          <w:b/>
          <w:bCs/>
        </w:rPr>
        <w:instrText xml:space="preserve"> FORMTEXT </w:instrText>
      </w:r>
      <w:r w:rsidRPr="00806D9E">
        <w:rPr>
          <w:b/>
          <w:bCs/>
        </w:rPr>
      </w:r>
      <w:r w:rsidRPr="00806D9E">
        <w:rPr>
          <w:b/>
          <w:bCs/>
        </w:rPr>
        <w:fldChar w:fldCharType="separate"/>
      </w:r>
      <w:r w:rsidRPr="00806D9E">
        <w:rPr>
          <w:b/>
          <w:bCs/>
          <w:noProof/>
          <w:cs/>
        </w:rPr>
        <w:t>...................................</w:t>
      </w:r>
      <w:r w:rsidRPr="00806D9E">
        <w:rPr>
          <w:b/>
          <w:bCs/>
        </w:rPr>
        <w:fldChar w:fldCharType="end"/>
      </w:r>
    </w:p>
    <w:p w14:paraId="1C19FF50" w14:textId="77777777" w:rsidR="009A2B36" w:rsidRPr="00806D9E" w:rsidRDefault="009A2B36" w:rsidP="009A2B36">
      <w:pPr>
        <w:spacing w:line="240" w:lineRule="auto"/>
        <w:jc w:val="center"/>
        <w:rPr>
          <w:b/>
          <w:bCs/>
        </w:rPr>
      </w:pPr>
      <w:r w:rsidRPr="00806D9E">
        <w:rPr>
          <w:b/>
          <w:bCs/>
          <w:cs/>
        </w:rPr>
        <w:t>มหาวิทยาลัยเทคโนโลยีสุรนารี</w:t>
      </w:r>
    </w:p>
    <w:p w14:paraId="429C4081" w14:textId="77777777" w:rsidR="009A2B36" w:rsidRDefault="009A2B36" w:rsidP="009A2B36">
      <w:pPr>
        <w:spacing w:line="240" w:lineRule="auto"/>
        <w:jc w:val="center"/>
        <w:rPr>
          <w:b/>
          <w:bCs/>
        </w:rPr>
      </w:pPr>
      <w:r w:rsidRPr="00806D9E">
        <w:rPr>
          <w:b/>
          <w:bCs/>
          <w:cs/>
        </w:rPr>
        <w:t xml:space="preserve">ปีการศึกษา </w:t>
      </w:r>
      <w:r w:rsidRPr="00806D9E">
        <w:rPr>
          <w:b/>
          <w:bCs/>
        </w:rPr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rPr>
          <w:b/>
          <w:bCs/>
        </w:rPr>
        <w:instrText xml:space="preserve"> FORMTEXT </w:instrText>
      </w:r>
      <w:r w:rsidRPr="00806D9E">
        <w:rPr>
          <w:b/>
          <w:bCs/>
        </w:rPr>
      </w:r>
      <w:r w:rsidRPr="00806D9E">
        <w:rPr>
          <w:b/>
          <w:bCs/>
        </w:rPr>
        <w:fldChar w:fldCharType="separate"/>
      </w:r>
      <w:r w:rsidRPr="00806D9E">
        <w:rPr>
          <w:b/>
          <w:bCs/>
          <w:noProof/>
          <w:cs/>
        </w:rPr>
        <w:t>...................................</w:t>
      </w:r>
      <w:r w:rsidRPr="00806D9E">
        <w:rPr>
          <w:b/>
          <w:bCs/>
        </w:rPr>
        <w:fldChar w:fldCharType="end"/>
      </w:r>
    </w:p>
    <w:p w14:paraId="25109BC3" w14:textId="77777777" w:rsidR="00901F6B" w:rsidRDefault="00901F6B" w:rsidP="009A2B36">
      <w:pPr>
        <w:spacing w:line="240" w:lineRule="auto"/>
        <w:jc w:val="center"/>
        <w:rPr>
          <w:b/>
          <w:bCs/>
        </w:rPr>
      </w:pPr>
    </w:p>
    <w:p w14:paraId="47ADC7B3" w14:textId="77777777" w:rsidR="00901F6B" w:rsidRDefault="00901F6B" w:rsidP="00901F6B">
      <w:pPr>
        <w:spacing w:line="240" w:lineRule="auto"/>
        <w:jc w:val="center"/>
        <w:rPr>
          <w:b/>
          <w:bCs/>
          <w:sz w:val="40"/>
          <w:szCs w:val="40"/>
        </w:rPr>
      </w:pPr>
    </w:p>
    <w:p w14:paraId="6A8CB986" w14:textId="77777777" w:rsidR="00901F6B" w:rsidRDefault="00901F6B" w:rsidP="00901F6B">
      <w:pPr>
        <w:spacing w:line="240" w:lineRule="auto"/>
        <w:jc w:val="center"/>
        <w:rPr>
          <w:b/>
          <w:bCs/>
          <w:sz w:val="40"/>
          <w:szCs w:val="40"/>
        </w:rPr>
      </w:pPr>
    </w:p>
    <w:p w14:paraId="6ECAE7FC" w14:textId="77777777" w:rsidR="00901F6B" w:rsidRDefault="00901F6B" w:rsidP="00901F6B">
      <w:pPr>
        <w:spacing w:line="240" w:lineRule="auto"/>
        <w:jc w:val="center"/>
        <w:rPr>
          <w:b/>
          <w:bCs/>
          <w:sz w:val="40"/>
          <w:szCs w:val="40"/>
        </w:rPr>
      </w:pPr>
    </w:p>
    <w:p w14:paraId="2C6472EF" w14:textId="2FFDCF61" w:rsidR="00901F6B" w:rsidRPr="00901F6B" w:rsidRDefault="00901F6B" w:rsidP="00901F6B">
      <w:pPr>
        <w:spacing w:line="240" w:lineRule="auto"/>
        <w:jc w:val="center"/>
        <w:sectPr w:rsidR="00901F6B" w:rsidRPr="00901F6B" w:rsidSect="009A2B3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880" w:right="1440" w:bottom="1440" w:left="2160" w:header="709" w:footer="709" w:gutter="0"/>
          <w:cols w:space="708"/>
          <w:docGrid w:linePitch="360"/>
        </w:sectPr>
      </w:pPr>
    </w:p>
    <w:p w14:paraId="647FF1E2" w14:textId="77777777" w:rsidR="000509E5" w:rsidRPr="00806D9E" w:rsidRDefault="000509E5" w:rsidP="000509E5">
      <w:pPr>
        <w:spacing w:line="240" w:lineRule="auto"/>
        <w:jc w:val="center"/>
        <w:rPr>
          <w:b/>
          <w:bCs/>
          <w:sz w:val="40"/>
          <w:szCs w:val="40"/>
          <w:cs/>
        </w:rPr>
      </w:pPr>
      <w:r w:rsidRPr="00806D9E">
        <w:rPr>
          <w:b/>
          <w:bCs/>
          <w:sz w:val="40"/>
          <w:szCs w:val="40"/>
          <w:cs/>
        </w:rPr>
        <w:lastRenderedPageBreak/>
        <w:fldChar w:fldCharType="begin">
          <w:ffData>
            <w:name w:val=""/>
            <w:enabled/>
            <w:calcOnExit w:val="0"/>
            <w:textInput>
              <w:default w:val="ชื่อเรื่องวิทยานิพนธ์"/>
            </w:textInput>
          </w:ffData>
        </w:fldChar>
      </w:r>
      <w:r w:rsidRPr="00806D9E">
        <w:rPr>
          <w:b/>
          <w:bCs/>
          <w:sz w:val="40"/>
          <w:szCs w:val="40"/>
          <w:cs/>
        </w:rPr>
        <w:instrText xml:space="preserve"> </w:instrText>
      </w:r>
      <w:r w:rsidRPr="00806D9E">
        <w:rPr>
          <w:b/>
          <w:bCs/>
          <w:sz w:val="40"/>
          <w:szCs w:val="40"/>
        </w:rPr>
        <w:instrText>FORMTEXT</w:instrText>
      </w:r>
      <w:r w:rsidRPr="00806D9E">
        <w:rPr>
          <w:b/>
          <w:bCs/>
          <w:sz w:val="40"/>
          <w:szCs w:val="40"/>
          <w:cs/>
        </w:rPr>
        <w:instrText xml:space="preserve"> </w:instrText>
      </w:r>
      <w:r w:rsidRPr="00806D9E">
        <w:rPr>
          <w:b/>
          <w:bCs/>
          <w:sz w:val="40"/>
          <w:szCs w:val="40"/>
          <w:cs/>
        </w:rPr>
      </w:r>
      <w:r w:rsidRPr="00806D9E">
        <w:rPr>
          <w:b/>
          <w:bCs/>
          <w:sz w:val="40"/>
          <w:szCs w:val="40"/>
          <w:cs/>
        </w:rPr>
        <w:fldChar w:fldCharType="separate"/>
      </w:r>
      <w:r>
        <w:rPr>
          <w:b/>
          <w:bCs/>
          <w:noProof/>
          <w:sz w:val="40"/>
          <w:szCs w:val="40"/>
        </w:rPr>
        <w:t>THESIS TITLE</w:t>
      </w:r>
      <w:r w:rsidRPr="00806D9E">
        <w:rPr>
          <w:b/>
          <w:bCs/>
          <w:sz w:val="40"/>
          <w:szCs w:val="40"/>
          <w:cs/>
        </w:rPr>
        <w:fldChar w:fldCharType="end"/>
      </w:r>
    </w:p>
    <w:p w14:paraId="1B6F610B" w14:textId="77777777" w:rsidR="000509E5" w:rsidRPr="00806D9E" w:rsidRDefault="000509E5" w:rsidP="000509E5">
      <w:pPr>
        <w:rPr>
          <w:b/>
          <w:bCs/>
          <w:sz w:val="36"/>
          <w:szCs w:val="36"/>
        </w:rPr>
      </w:pPr>
    </w:p>
    <w:p w14:paraId="1AEA92BA" w14:textId="77777777" w:rsidR="000509E5" w:rsidRPr="00806D9E" w:rsidRDefault="000509E5" w:rsidP="000509E5">
      <w:pPr>
        <w:ind w:firstLine="720"/>
        <w:jc w:val="thaiDistribute"/>
      </w:pPr>
      <w:proofErr w:type="spellStart"/>
      <w:r w:rsidRPr="006061B0">
        <w:t>Suranaree</w:t>
      </w:r>
      <w:proofErr w:type="spellEnd"/>
      <w:r w:rsidRPr="006061B0">
        <w:t xml:space="preserve"> University of Technology</w:t>
      </w:r>
      <w:r>
        <w:t xml:space="preserve"> has approved this thesis submitted in partial fulfillment of the requirements for a </w:t>
      </w:r>
      <w:r w:rsidRPr="006061B0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6061B0">
        <w:instrText xml:space="preserve"> FORMTEXT </w:instrText>
      </w:r>
      <w:r w:rsidRPr="006061B0">
        <w:fldChar w:fldCharType="separate"/>
      </w:r>
      <w:r w:rsidRPr="006061B0">
        <w:rPr>
          <w:noProof/>
        </w:rPr>
        <w:t>…………………..........................</w:t>
      </w:r>
      <w:r w:rsidRPr="006061B0">
        <w:fldChar w:fldCharType="end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0509E5" w:rsidRPr="00806D9E" w14:paraId="2F2409D4" w14:textId="77777777" w:rsidTr="00B158F2">
        <w:tc>
          <w:tcPr>
            <w:tcW w:w="4148" w:type="dxa"/>
          </w:tcPr>
          <w:p w14:paraId="340BB819" w14:textId="77777777" w:rsidR="000509E5" w:rsidRPr="00806D9E" w:rsidRDefault="000509E5" w:rsidP="00B158F2">
            <w:pPr>
              <w:jc w:val="center"/>
              <w:rPr>
                <w:b/>
                <w:bCs/>
              </w:rPr>
            </w:pPr>
          </w:p>
        </w:tc>
        <w:tc>
          <w:tcPr>
            <w:tcW w:w="4148" w:type="dxa"/>
          </w:tcPr>
          <w:p w14:paraId="40A25858" w14:textId="77777777" w:rsidR="000509E5" w:rsidRPr="00806D9E" w:rsidRDefault="000509E5" w:rsidP="00B158F2">
            <w:r>
              <w:t>Thesis Examining Committee</w:t>
            </w:r>
          </w:p>
        </w:tc>
      </w:tr>
      <w:tr w:rsidR="000509E5" w:rsidRPr="00806D9E" w14:paraId="5E0C75BA" w14:textId="77777777" w:rsidTr="00B158F2">
        <w:tc>
          <w:tcPr>
            <w:tcW w:w="4148" w:type="dxa"/>
          </w:tcPr>
          <w:p w14:paraId="1499C609" w14:textId="77777777" w:rsidR="000509E5" w:rsidRPr="00806D9E" w:rsidRDefault="000509E5" w:rsidP="00B158F2">
            <w:pPr>
              <w:jc w:val="center"/>
              <w:rPr>
                <w:b/>
                <w:bCs/>
              </w:rPr>
            </w:pPr>
          </w:p>
        </w:tc>
        <w:tc>
          <w:tcPr>
            <w:tcW w:w="4148" w:type="dxa"/>
          </w:tcPr>
          <w:p w14:paraId="6A4F0DB3" w14:textId="77777777" w:rsidR="000509E5" w:rsidRPr="00806D9E" w:rsidRDefault="000509E5" w:rsidP="00B158F2">
            <w:r w:rsidRPr="00806D9E">
              <w:rPr>
                <w:cs/>
              </w:rPr>
              <w:t>......................................................</w:t>
            </w:r>
            <w:r w:rsidRPr="00806D9E">
              <w:t>................</w:t>
            </w:r>
          </w:p>
          <w:p w14:paraId="75CD8256" w14:textId="77777777" w:rsidR="000509E5" w:rsidRPr="00806D9E" w:rsidRDefault="000509E5" w:rsidP="00B158F2">
            <w:r w:rsidRPr="00806D9E">
              <w:rPr>
                <w:cs/>
              </w:rPr>
              <w:t>(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Academic Title</w:t>
            </w:r>
            <w:r w:rsidRPr="006061B0">
              <w:fldChar w:fldCharType="end"/>
            </w:r>
            <w:r w:rsidRPr="00806D9E"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Firstname</w:t>
            </w:r>
            <w:r w:rsidRPr="006061B0">
              <w:fldChar w:fldCharType="end"/>
            </w:r>
            <w:r w:rsidRPr="00806D9E">
              <w:t xml:space="preserve"> 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Lastname</w:t>
            </w:r>
            <w:r w:rsidRPr="006061B0">
              <w:fldChar w:fldCharType="end"/>
            </w:r>
            <w:r w:rsidRPr="00806D9E">
              <w:rPr>
                <w:cs/>
              </w:rPr>
              <w:t>)</w:t>
            </w:r>
          </w:p>
          <w:p w14:paraId="680E162D" w14:textId="77777777" w:rsidR="000509E5" w:rsidRPr="00806D9E" w:rsidRDefault="000509E5" w:rsidP="00B158F2">
            <w:r>
              <w:t>Chairperson</w:t>
            </w:r>
          </w:p>
          <w:p w14:paraId="7F759CC7" w14:textId="77777777" w:rsidR="000509E5" w:rsidRPr="00806D9E" w:rsidRDefault="000509E5" w:rsidP="00B158F2">
            <w:pPr>
              <w:rPr>
                <w:cs/>
              </w:rPr>
            </w:pPr>
          </w:p>
        </w:tc>
      </w:tr>
      <w:tr w:rsidR="000509E5" w:rsidRPr="00806D9E" w14:paraId="3E1E51DB" w14:textId="77777777" w:rsidTr="00B158F2">
        <w:tc>
          <w:tcPr>
            <w:tcW w:w="4148" w:type="dxa"/>
          </w:tcPr>
          <w:p w14:paraId="1F0D4F18" w14:textId="77777777" w:rsidR="000509E5" w:rsidRPr="00806D9E" w:rsidRDefault="000509E5" w:rsidP="00B158F2">
            <w:pPr>
              <w:jc w:val="center"/>
              <w:rPr>
                <w:b/>
                <w:bCs/>
              </w:rPr>
            </w:pPr>
          </w:p>
        </w:tc>
        <w:tc>
          <w:tcPr>
            <w:tcW w:w="4148" w:type="dxa"/>
          </w:tcPr>
          <w:p w14:paraId="5C9FFC1F" w14:textId="77777777" w:rsidR="000509E5" w:rsidRPr="00806D9E" w:rsidRDefault="000509E5" w:rsidP="00B158F2">
            <w:r w:rsidRPr="00806D9E">
              <w:rPr>
                <w:cs/>
              </w:rPr>
              <w:t>......................................................</w:t>
            </w:r>
            <w:r w:rsidRPr="00806D9E">
              <w:t>................</w:t>
            </w:r>
          </w:p>
          <w:p w14:paraId="00981824" w14:textId="77777777" w:rsidR="000509E5" w:rsidRPr="00806D9E" w:rsidRDefault="000509E5" w:rsidP="00B158F2">
            <w:r w:rsidRPr="00806D9E">
              <w:rPr>
                <w:cs/>
              </w:rPr>
              <w:t>(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Academic Title</w:t>
            </w:r>
            <w:r w:rsidRPr="006061B0">
              <w:fldChar w:fldCharType="end"/>
            </w:r>
            <w:r w:rsidRPr="00806D9E"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Firstname</w:t>
            </w:r>
            <w:r w:rsidRPr="006061B0">
              <w:fldChar w:fldCharType="end"/>
            </w:r>
            <w:r w:rsidRPr="00806D9E">
              <w:t xml:space="preserve"> 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Lastname</w:t>
            </w:r>
            <w:r w:rsidRPr="006061B0">
              <w:fldChar w:fldCharType="end"/>
            </w:r>
            <w:r w:rsidRPr="00806D9E">
              <w:rPr>
                <w:cs/>
              </w:rPr>
              <w:t>)</w:t>
            </w:r>
          </w:p>
          <w:p w14:paraId="65E2DF9D" w14:textId="77777777" w:rsidR="000509E5" w:rsidRPr="00806D9E" w:rsidRDefault="000509E5" w:rsidP="00B158F2">
            <w:r>
              <w:t>Member (Thesis Advisor)</w:t>
            </w:r>
          </w:p>
          <w:p w14:paraId="4BA96F44" w14:textId="77777777" w:rsidR="000509E5" w:rsidRPr="00806D9E" w:rsidRDefault="000509E5" w:rsidP="00B158F2">
            <w:pPr>
              <w:rPr>
                <w:cs/>
              </w:rPr>
            </w:pPr>
          </w:p>
        </w:tc>
      </w:tr>
      <w:tr w:rsidR="000509E5" w:rsidRPr="00806D9E" w14:paraId="455D02B9" w14:textId="77777777" w:rsidTr="00B158F2">
        <w:tc>
          <w:tcPr>
            <w:tcW w:w="4148" w:type="dxa"/>
          </w:tcPr>
          <w:p w14:paraId="2C370358" w14:textId="77777777" w:rsidR="000509E5" w:rsidRPr="00806D9E" w:rsidRDefault="000509E5" w:rsidP="00B158F2">
            <w:pPr>
              <w:jc w:val="center"/>
              <w:rPr>
                <w:b/>
                <w:bCs/>
              </w:rPr>
            </w:pPr>
          </w:p>
        </w:tc>
        <w:tc>
          <w:tcPr>
            <w:tcW w:w="4148" w:type="dxa"/>
          </w:tcPr>
          <w:p w14:paraId="55881711" w14:textId="77777777" w:rsidR="000509E5" w:rsidRPr="00806D9E" w:rsidRDefault="000509E5" w:rsidP="00B158F2">
            <w:r w:rsidRPr="00806D9E">
              <w:rPr>
                <w:cs/>
              </w:rPr>
              <w:t>......................................................</w:t>
            </w:r>
            <w:r w:rsidRPr="00806D9E">
              <w:t>................</w:t>
            </w:r>
          </w:p>
          <w:p w14:paraId="60E9C7AF" w14:textId="77777777" w:rsidR="000509E5" w:rsidRPr="00806D9E" w:rsidRDefault="000509E5" w:rsidP="00B158F2">
            <w:r w:rsidRPr="00806D9E">
              <w:rPr>
                <w:cs/>
              </w:rPr>
              <w:t>(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Academic Title</w:t>
            </w:r>
            <w:r w:rsidRPr="006061B0">
              <w:fldChar w:fldCharType="end"/>
            </w:r>
            <w:r w:rsidRPr="00806D9E"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Firstname</w:t>
            </w:r>
            <w:r w:rsidRPr="006061B0">
              <w:fldChar w:fldCharType="end"/>
            </w:r>
            <w:r w:rsidRPr="00806D9E">
              <w:t xml:space="preserve"> 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Lastname</w:t>
            </w:r>
            <w:r w:rsidRPr="006061B0">
              <w:fldChar w:fldCharType="end"/>
            </w:r>
            <w:r w:rsidRPr="00806D9E">
              <w:rPr>
                <w:cs/>
              </w:rPr>
              <w:t>)</w:t>
            </w:r>
          </w:p>
          <w:p w14:paraId="039E5C9E" w14:textId="77777777" w:rsidR="000509E5" w:rsidRPr="00806D9E" w:rsidRDefault="000509E5" w:rsidP="00B158F2">
            <w:r>
              <w:t>Member (Thesis Co-advisor)</w:t>
            </w:r>
          </w:p>
          <w:p w14:paraId="6D53DD48" w14:textId="77777777" w:rsidR="000509E5" w:rsidRPr="00806D9E" w:rsidRDefault="000509E5" w:rsidP="00B158F2">
            <w:pPr>
              <w:rPr>
                <w:cs/>
              </w:rPr>
            </w:pPr>
          </w:p>
        </w:tc>
      </w:tr>
      <w:tr w:rsidR="000509E5" w:rsidRPr="00806D9E" w14:paraId="7CD84CD8" w14:textId="77777777" w:rsidTr="00B158F2">
        <w:tc>
          <w:tcPr>
            <w:tcW w:w="4148" w:type="dxa"/>
          </w:tcPr>
          <w:p w14:paraId="1C3E5EE2" w14:textId="77777777" w:rsidR="000509E5" w:rsidRPr="00806D9E" w:rsidRDefault="000509E5" w:rsidP="00B158F2">
            <w:pPr>
              <w:jc w:val="center"/>
              <w:rPr>
                <w:b/>
                <w:bCs/>
              </w:rPr>
            </w:pPr>
          </w:p>
        </w:tc>
        <w:tc>
          <w:tcPr>
            <w:tcW w:w="4148" w:type="dxa"/>
          </w:tcPr>
          <w:p w14:paraId="1FCAB841" w14:textId="77777777" w:rsidR="000509E5" w:rsidRPr="00806D9E" w:rsidRDefault="000509E5" w:rsidP="00B158F2">
            <w:r w:rsidRPr="00806D9E">
              <w:rPr>
                <w:cs/>
              </w:rPr>
              <w:t>......................................................</w:t>
            </w:r>
            <w:r w:rsidRPr="00806D9E">
              <w:t>................</w:t>
            </w:r>
          </w:p>
          <w:p w14:paraId="3F0B5946" w14:textId="77777777" w:rsidR="000509E5" w:rsidRPr="00806D9E" w:rsidRDefault="000509E5" w:rsidP="00B158F2">
            <w:r w:rsidRPr="00806D9E">
              <w:rPr>
                <w:cs/>
              </w:rPr>
              <w:t>(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Academic Title</w:t>
            </w:r>
            <w:r w:rsidRPr="006061B0">
              <w:fldChar w:fldCharType="end"/>
            </w:r>
            <w:r w:rsidRPr="00806D9E"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Firstname</w:t>
            </w:r>
            <w:r w:rsidRPr="006061B0">
              <w:fldChar w:fldCharType="end"/>
            </w:r>
            <w:r w:rsidRPr="00806D9E">
              <w:t xml:space="preserve"> 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Lastname</w:t>
            </w:r>
            <w:r w:rsidRPr="006061B0">
              <w:fldChar w:fldCharType="end"/>
            </w:r>
            <w:r w:rsidRPr="00806D9E">
              <w:rPr>
                <w:cs/>
              </w:rPr>
              <w:t>)</w:t>
            </w:r>
          </w:p>
          <w:p w14:paraId="316CAD18" w14:textId="77777777" w:rsidR="000509E5" w:rsidRPr="00806D9E" w:rsidRDefault="000509E5" w:rsidP="00B158F2">
            <w:r>
              <w:t xml:space="preserve">Member </w:t>
            </w:r>
          </w:p>
          <w:p w14:paraId="31394351" w14:textId="77777777" w:rsidR="000509E5" w:rsidRPr="00806D9E" w:rsidRDefault="000509E5" w:rsidP="00B158F2">
            <w:pPr>
              <w:rPr>
                <w:cs/>
              </w:rPr>
            </w:pPr>
          </w:p>
        </w:tc>
      </w:tr>
      <w:tr w:rsidR="000509E5" w:rsidRPr="00806D9E" w14:paraId="21067681" w14:textId="77777777" w:rsidTr="00B158F2">
        <w:tc>
          <w:tcPr>
            <w:tcW w:w="4148" w:type="dxa"/>
          </w:tcPr>
          <w:p w14:paraId="1108F32E" w14:textId="77777777" w:rsidR="000509E5" w:rsidRPr="00806D9E" w:rsidRDefault="000509E5" w:rsidP="00B158F2">
            <w:pPr>
              <w:jc w:val="center"/>
              <w:rPr>
                <w:b/>
                <w:bCs/>
              </w:rPr>
            </w:pPr>
          </w:p>
        </w:tc>
        <w:tc>
          <w:tcPr>
            <w:tcW w:w="4148" w:type="dxa"/>
          </w:tcPr>
          <w:p w14:paraId="1F65F72B" w14:textId="77777777" w:rsidR="000509E5" w:rsidRPr="00806D9E" w:rsidRDefault="000509E5" w:rsidP="00B158F2">
            <w:r w:rsidRPr="00806D9E">
              <w:rPr>
                <w:cs/>
              </w:rPr>
              <w:t>......................................................</w:t>
            </w:r>
            <w:r w:rsidRPr="00806D9E">
              <w:t>................</w:t>
            </w:r>
          </w:p>
          <w:p w14:paraId="25C7DCBA" w14:textId="77777777" w:rsidR="000509E5" w:rsidRPr="00806D9E" w:rsidRDefault="000509E5" w:rsidP="00B158F2">
            <w:r w:rsidRPr="00806D9E">
              <w:rPr>
                <w:cs/>
              </w:rPr>
              <w:t>(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Academic Title</w:t>
            </w:r>
            <w:r w:rsidRPr="006061B0">
              <w:fldChar w:fldCharType="end"/>
            </w:r>
            <w:r w:rsidRPr="00806D9E"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Firstname</w:t>
            </w:r>
            <w:r w:rsidRPr="006061B0">
              <w:fldChar w:fldCharType="end"/>
            </w:r>
            <w:r w:rsidRPr="00806D9E">
              <w:t xml:space="preserve"> 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Lastname</w:t>
            </w:r>
            <w:r w:rsidRPr="006061B0">
              <w:fldChar w:fldCharType="end"/>
            </w:r>
            <w:r w:rsidRPr="00806D9E">
              <w:rPr>
                <w:cs/>
              </w:rPr>
              <w:t>)</w:t>
            </w:r>
          </w:p>
          <w:p w14:paraId="7F6B9692" w14:textId="77777777" w:rsidR="000509E5" w:rsidRPr="00806D9E" w:rsidRDefault="000509E5" w:rsidP="00B158F2">
            <w:r>
              <w:t xml:space="preserve">Member </w:t>
            </w:r>
          </w:p>
          <w:p w14:paraId="5D7C586C" w14:textId="77777777" w:rsidR="000509E5" w:rsidRDefault="000509E5" w:rsidP="00B158F2"/>
          <w:p w14:paraId="06590AF8" w14:textId="77777777" w:rsidR="000509E5" w:rsidRPr="00806D9E" w:rsidRDefault="000509E5" w:rsidP="00B158F2"/>
        </w:tc>
      </w:tr>
      <w:tr w:rsidR="000509E5" w:rsidRPr="00806D9E" w14:paraId="343F13EB" w14:textId="77777777" w:rsidTr="00B158F2">
        <w:tc>
          <w:tcPr>
            <w:tcW w:w="4148" w:type="dxa"/>
          </w:tcPr>
          <w:p w14:paraId="0FFD055D" w14:textId="77777777" w:rsidR="000509E5" w:rsidRPr="00806D9E" w:rsidRDefault="000509E5" w:rsidP="00B158F2">
            <w:r w:rsidRPr="00806D9E">
              <w:rPr>
                <w:cs/>
              </w:rPr>
              <w:t>......................................................</w:t>
            </w:r>
            <w:r w:rsidRPr="00806D9E">
              <w:t>................</w:t>
            </w:r>
          </w:p>
          <w:p w14:paraId="78C373BC" w14:textId="77777777" w:rsidR="000509E5" w:rsidRPr="00806D9E" w:rsidRDefault="000509E5" w:rsidP="00B158F2">
            <w:r w:rsidRPr="00806D9E">
              <w:rPr>
                <w:cs/>
              </w:rPr>
              <w:t>(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Academic Title</w:t>
            </w:r>
            <w:r w:rsidRPr="006061B0">
              <w:fldChar w:fldCharType="end"/>
            </w:r>
            <w:r w:rsidRPr="00806D9E"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Firstname</w:t>
            </w:r>
            <w:r w:rsidRPr="006061B0">
              <w:fldChar w:fldCharType="end"/>
            </w:r>
            <w:r w:rsidRPr="00806D9E">
              <w:t xml:space="preserve"> 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Lastname</w:t>
            </w:r>
            <w:r w:rsidRPr="006061B0">
              <w:fldChar w:fldCharType="end"/>
            </w:r>
            <w:r w:rsidRPr="00806D9E">
              <w:rPr>
                <w:cs/>
              </w:rPr>
              <w:t>)</w:t>
            </w:r>
          </w:p>
          <w:p w14:paraId="7D3BE0EA" w14:textId="77777777" w:rsidR="000509E5" w:rsidRDefault="000509E5" w:rsidP="00B158F2">
            <w:r>
              <w:t xml:space="preserve">Vice Rector for Academic </w:t>
            </w:r>
          </w:p>
          <w:p w14:paraId="7D306751" w14:textId="77777777" w:rsidR="000509E5" w:rsidRPr="00806D9E" w:rsidRDefault="000509E5" w:rsidP="00B158F2">
            <w:proofErr w:type="gramStart"/>
            <w:r>
              <w:t>Affaire</w:t>
            </w:r>
            <w:proofErr w:type="gramEnd"/>
            <w:r>
              <w:t xml:space="preserve"> and Internationalization</w:t>
            </w:r>
          </w:p>
        </w:tc>
        <w:tc>
          <w:tcPr>
            <w:tcW w:w="4148" w:type="dxa"/>
          </w:tcPr>
          <w:p w14:paraId="44F8876F" w14:textId="77777777" w:rsidR="000509E5" w:rsidRPr="00806D9E" w:rsidRDefault="000509E5" w:rsidP="00B158F2">
            <w:r w:rsidRPr="00806D9E">
              <w:rPr>
                <w:cs/>
              </w:rPr>
              <w:t>......................................................</w:t>
            </w:r>
            <w:r w:rsidRPr="00806D9E">
              <w:t>................</w:t>
            </w:r>
          </w:p>
          <w:p w14:paraId="0D7094A7" w14:textId="77777777" w:rsidR="000509E5" w:rsidRPr="00806D9E" w:rsidRDefault="000509E5" w:rsidP="00B158F2">
            <w:r w:rsidRPr="00806D9E">
              <w:rPr>
                <w:cs/>
              </w:rPr>
              <w:t>(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Academic Title</w:t>
            </w:r>
            <w:r w:rsidRPr="006061B0">
              <w:fldChar w:fldCharType="end"/>
            </w:r>
            <w:r w:rsidRPr="00806D9E"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Firstname</w:t>
            </w:r>
            <w:r w:rsidRPr="006061B0">
              <w:fldChar w:fldCharType="end"/>
            </w:r>
            <w:r w:rsidRPr="00806D9E">
              <w:t xml:space="preserve"> 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Lastname</w:t>
            </w:r>
            <w:r w:rsidRPr="006061B0">
              <w:fldChar w:fldCharType="end"/>
            </w:r>
            <w:r w:rsidRPr="00806D9E">
              <w:rPr>
                <w:cs/>
              </w:rPr>
              <w:t>)</w:t>
            </w:r>
          </w:p>
          <w:p w14:paraId="330390A7" w14:textId="77777777" w:rsidR="000509E5" w:rsidRPr="00806D9E" w:rsidRDefault="000509E5" w:rsidP="00B158F2">
            <w:pPr>
              <w:rPr>
                <w:b/>
                <w:bCs/>
              </w:rPr>
            </w:pPr>
            <w:r>
              <w:t xml:space="preserve">Dean of Institute of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………..........................</w:t>
            </w:r>
            <w:r w:rsidRPr="006061B0">
              <w:fldChar w:fldCharType="end"/>
            </w:r>
          </w:p>
          <w:p w14:paraId="2AD1232C" w14:textId="77777777" w:rsidR="000509E5" w:rsidRPr="00806D9E" w:rsidRDefault="000509E5" w:rsidP="00B158F2">
            <w:pPr>
              <w:rPr>
                <w:b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-119"/>
        <w:tblW w:w="0" w:type="auto"/>
        <w:tblLook w:val="04A0" w:firstRow="1" w:lastRow="0" w:firstColumn="1" w:lastColumn="0" w:noHBand="0" w:noVBand="1"/>
      </w:tblPr>
      <w:tblGrid>
        <w:gridCol w:w="7576"/>
      </w:tblGrid>
      <w:tr w:rsidR="00833570" w:rsidRPr="00806D9E" w14:paraId="7654F372" w14:textId="77777777" w:rsidTr="00B158F2"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</w:tcPr>
          <w:p w14:paraId="20C61863" w14:textId="77777777" w:rsidR="00833570" w:rsidRPr="00806D9E" w:rsidRDefault="00833570" w:rsidP="00B158F2">
            <w:pPr>
              <w:ind w:left="-57"/>
            </w:pPr>
            <w:r w:rsidRPr="00806D9E">
              <w:lastRenderedPageBreak/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>
              <w:rPr>
                <w:rFonts w:hint="cs"/>
                <w:noProof/>
                <w:cs/>
              </w:rPr>
              <w:t>ชื่อ/นามสกุล</w:t>
            </w:r>
            <w:r w:rsidRPr="00806D9E">
              <w:fldChar w:fldCharType="end"/>
            </w:r>
            <w:r w:rsidRPr="00806D9E">
              <w:t>:</w:t>
            </w:r>
            <w:r>
              <w:t xml:space="preserve">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..............................ชื่อวิทยานิพนธ์ภาษาไทย..............................</w:t>
            </w:r>
            <w:r w:rsidRPr="00806D9E">
              <w:fldChar w:fldCharType="end"/>
            </w:r>
            <w:r w:rsidRPr="00806D9E">
              <w:t xml:space="preserve"> </w:t>
            </w:r>
            <w:r w:rsidRPr="00806D9E">
              <w:rPr>
                <w:cs/>
              </w:rPr>
              <w:t>(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</w:t>
            </w:r>
            <w:r>
              <w:rPr>
                <w:rFonts w:hint="cs"/>
                <w:noProof/>
                <w:cs/>
              </w:rPr>
              <w:t>...</w:t>
            </w:r>
            <w:r w:rsidRPr="00806D9E">
              <w:rPr>
                <w:noProof/>
                <w:cs/>
              </w:rPr>
              <w:t>.........ชื่อวิทยานิพนธ์ภาษาอังกฤษ....................</w:t>
            </w:r>
            <w:r w:rsidRPr="00806D9E">
              <w:fldChar w:fldCharType="end"/>
            </w:r>
            <w:r w:rsidRPr="00806D9E">
              <w:rPr>
                <w:cs/>
              </w:rPr>
              <w:t>)</w:t>
            </w:r>
          </w:p>
          <w:p w14:paraId="6AA25CF0" w14:textId="77777777" w:rsidR="00833570" w:rsidRPr="00806D9E" w:rsidRDefault="00833570" w:rsidP="00B158F2">
            <w:pPr>
              <w:ind w:left="-57"/>
            </w:pPr>
            <w:r w:rsidRPr="00806D9E">
              <w:rPr>
                <w:cs/>
              </w:rPr>
              <w:t>อาจารย์ที่ปรึกษา</w:t>
            </w:r>
            <w:r w:rsidRPr="00806D9E">
              <w:t xml:space="preserve">: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...........................................................................</w:t>
            </w:r>
            <w:r w:rsidRPr="00806D9E">
              <w:fldChar w:fldCharType="end"/>
            </w:r>
            <w:r w:rsidRPr="00806D9E">
              <w:t xml:space="preserve">,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</w:t>
            </w:r>
            <w:r w:rsidRPr="00806D9E">
              <w:fldChar w:fldCharType="end"/>
            </w:r>
            <w:r w:rsidRPr="00806D9E">
              <w:t xml:space="preserve"> </w:t>
            </w:r>
            <w:r w:rsidRPr="00806D9E">
              <w:rPr>
                <w:cs/>
              </w:rPr>
              <w:t>หน้า.</w:t>
            </w:r>
          </w:p>
          <w:p w14:paraId="71D44E42" w14:textId="77777777" w:rsidR="00833570" w:rsidRPr="00806D9E" w:rsidRDefault="00833570" w:rsidP="00B158F2">
            <w:pPr>
              <w:ind w:left="-57"/>
            </w:pPr>
          </w:p>
          <w:p w14:paraId="78CB2977" w14:textId="77777777" w:rsidR="00833570" w:rsidRDefault="00833570" w:rsidP="00B158F2">
            <w:pPr>
              <w:ind w:left="-57"/>
            </w:pPr>
            <w:r w:rsidRPr="00806D9E">
              <w:rPr>
                <w:cs/>
              </w:rPr>
              <w:t>คำสำคัญ</w:t>
            </w:r>
            <w:r w:rsidRPr="00806D9E">
              <w:t xml:space="preserve">: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................................</w:t>
            </w:r>
            <w:r w:rsidRPr="00806D9E">
              <w:fldChar w:fldCharType="end"/>
            </w:r>
            <w:r>
              <w:t>/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................................</w:t>
            </w:r>
            <w:r w:rsidRPr="00806D9E">
              <w:fldChar w:fldCharType="end"/>
            </w:r>
            <w:r>
              <w:t>/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................................</w:t>
            </w:r>
            <w:r w:rsidRPr="00806D9E">
              <w:fldChar w:fldCharType="end"/>
            </w:r>
          </w:p>
          <w:p w14:paraId="2502C539" w14:textId="77777777" w:rsidR="00833570" w:rsidRPr="00806D9E" w:rsidRDefault="00833570" w:rsidP="00B158F2">
            <w:pPr>
              <w:ind w:left="-57"/>
              <w:rPr>
                <w:cs/>
              </w:rPr>
            </w:pPr>
          </w:p>
        </w:tc>
      </w:tr>
    </w:tbl>
    <w:p w14:paraId="403ED735" w14:textId="77777777" w:rsidR="009A2B36" w:rsidRPr="00806D9E" w:rsidRDefault="009A2B36" w:rsidP="009A2B36">
      <w:pPr>
        <w:pStyle w:val="1"/>
        <w:jc w:val="thaiDistribute"/>
      </w:pPr>
      <w:r w:rsidRPr="00806D9E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instrText xml:space="preserve"> FORMTEXT </w:instrText>
      </w:r>
      <w:r w:rsidRPr="00806D9E">
        <w:fldChar w:fldCharType="separate"/>
      </w:r>
      <w:r w:rsidRPr="00806D9E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06D9E">
        <w:fldChar w:fldCharType="end"/>
      </w:r>
    </w:p>
    <w:p w14:paraId="45D2E1E6" w14:textId="77777777" w:rsidR="009A2B36" w:rsidRPr="00806D9E" w:rsidRDefault="009A2B36" w:rsidP="009A2B36">
      <w:pPr>
        <w:pStyle w:val="1"/>
      </w:pPr>
      <w:r w:rsidRPr="00806D9E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instrText xml:space="preserve"> FORMTEXT </w:instrText>
      </w:r>
      <w:r w:rsidRPr="00806D9E">
        <w:fldChar w:fldCharType="separate"/>
      </w:r>
      <w:r w:rsidRPr="00806D9E">
        <w:rPr>
          <w:noProof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06D9E">
        <w:fldChar w:fldCharType="end"/>
      </w:r>
    </w:p>
    <w:p w14:paraId="4630FFA2" w14:textId="77777777" w:rsidR="009A2B36" w:rsidRDefault="009A2B36" w:rsidP="009A2B36">
      <w:pPr>
        <w:pStyle w:val="1"/>
      </w:pPr>
      <w:r w:rsidRPr="00806D9E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instrText xml:space="preserve"> FORMTEXT </w:instrText>
      </w:r>
      <w:r w:rsidRPr="00806D9E">
        <w:fldChar w:fldCharType="separate"/>
      </w:r>
      <w:r w:rsidRPr="00806D9E">
        <w:rPr>
          <w:noProof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06D9E">
        <w:fldChar w:fldCharType="end"/>
      </w:r>
    </w:p>
    <w:p w14:paraId="60CBC3D7" w14:textId="77777777" w:rsidR="009A2B36" w:rsidRPr="00806D9E" w:rsidRDefault="009A2B36" w:rsidP="009A2B36">
      <w:pPr>
        <w:pStyle w:val="1"/>
      </w:pPr>
    </w:p>
    <w:tbl>
      <w:tblPr>
        <w:tblStyle w:val="TableGrid"/>
        <w:tblpPr w:leftFromText="180" w:rightFromText="180" w:vertAnchor="text" w:horzAnchor="margin" w:tblpY="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3"/>
        <w:gridCol w:w="4148"/>
      </w:tblGrid>
      <w:tr w:rsidR="009A2B36" w:rsidRPr="00806D9E" w14:paraId="0885F677" w14:textId="77777777" w:rsidTr="00B158F2">
        <w:tc>
          <w:tcPr>
            <w:tcW w:w="3973" w:type="dxa"/>
            <w:vAlign w:val="bottom"/>
          </w:tcPr>
          <w:p w14:paraId="0424EEB8" w14:textId="77777777" w:rsidR="009A2B36" w:rsidRPr="00806D9E" w:rsidRDefault="009A2B36" w:rsidP="00B158F2">
            <w:r w:rsidRPr="00806D9E">
              <w:rPr>
                <w:cs/>
              </w:rPr>
              <w:t>สาขาวิชา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................................</w:t>
            </w:r>
            <w:r w:rsidRPr="00806D9E">
              <w:fldChar w:fldCharType="end"/>
            </w:r>
          </w:p>
        </w:tc>
        <w:tc>
          <w:tcPr>
            <w:tcW w:w="4148" w:type="dxa"/>
            <w:vAlign w:val="bottom"/>
          </w:tcPr>
          <w:p w14:paraId="17E6B3A1" w14:textId="77777777" w:rsidR="009A2B36" w:rsidRPr="00806D9E" w:rsidRDefault="009A2B36" w:rsidP="00B158F2">
            <w:r w:rsidRPr="00806D9E">
              <w:rPr>
                <w:cs/>
              </w:rPr>
              <w:t>ลายมือชื่อนักศึกษา ..........................................</w:t>
            </w:r>
          </w:p>
        </w:tc>
      </w:tr>
      <w:tr w:rsidR="009A2B36" w:rsidRPr="00806D9E" w14:paraId="5BD774D7" w14:textId="77777777" w:rsidTr="00B158F2">
        <w:tc>
          <w:tcPr>
            <w:tcW w:w="3973" w:type="dxa"/>
            <w:vAlign w:val="bottom"/>
          </w:tcPr>
          <w:p w14:paraId="164CF7F1" w14:textId="77777777" w:rsidR="009A2B36" w:rsidRPr="00806D9E" w:rsidRDefault="009A2B36" w:rsidP="00B158F2">
            <w:r w:rsidRPr="00806D9E">
              <w:rPr>
                <w:cs/>
              </w:rPr>
              <w:t xml:space="preserve">ปีการศึกษา </w:t>
            </w:r>
            <w:r w:rsidRPr="00806D9E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806D9E">
              <w:instrText xml:space="preserve"> FORMTEXT </w:instrText>
            </w:r>
            <w:r w:rsidRPr="00806D9E">
              <w:fldChar w:fldCharType="separate"/>
            </w:r>
            <w:r w:rsidRPr="00806D9E">
              <w:rPr>
                <w:noProof/>
                <w:cs/>
              </w:rPr>
              <w:t>................................</w:t>
            </w:r>
            <w:r w:rsidRPr="00806D9E">
              <w:fldChar w:fldCharType="end"/>
            </w:r>
          </w:p>
        </w:tc>
        <w:tc>
          <w:tcPr>
            <w:tcW w:w="4148" w:type="dxa"/>
            <w:vAlign w:val="bottom"/>
          </w:tcPr>
          <w:p w14:paraId="21D0A1AF" w14:textId="77777777" w:rsidR="009A2B36" w:rsidRPr="00806D9E" w:rsidRDefault="009A2B36" w:rsidP="00B158F2">
            <w:r w:rsidRPr="00806D9E">
              <w:rPr>
                <w:cs/>
              </w:rPr>
              <w:t>ลายมือชื่ออาจารย์ที่ปรึกษา .............................</w:t>
            </w:r>
          </w:p>
        </w:tc>
      </w:tr>
      <w:tr w:rsidR="009A2B36" w:rsidRPr="00806D9E" w14:paraId="4BE09320" w14:textId="77777777" w:rsidTr="00B158F2">
        <w:tc>
          <w:tcPr>
            <w:tcW w:w="3973" w:type="dxa"/>
            <w:vAlign w:val="bottom"/>
          </w:tcPr>
          <w:p w14:paraId="73AA33C5" w14:textId="77777777" w:rsidR="009A2B36" w:rsidRPr="00806D9E" w:rsidRDefault="009A2B36" w:rsidP="00B158F2"/>
        </w:tc>
        <w:tc>
          <w:tcPr>
            <w:tcW w:w="4148" w:type="dxa"/>
            <w:vAlign w:val="bottom"/>
          </w:tcPr>
          <w:p w14:paraId="6390FA56" w14:textId="77777777" w:rsidR="009A2B36" w:rsidRPr="00806D9E" w:rsidRDefault="009A2B36" w:rsidP="00B158F2">
            <w:r w:rsidRPr="00806D9E">
              <w:rPr>
                <w:cs/>
              </w:rPr>
              <w:t>ลายมือชื่ออาจารย์ที่ปรึกษาร่วม .......................</w:t>
            </w:r>
          </w:p>
        </w:tc>
      </w:tr>
    </w:tbl>
    <w:p w14:paraId="62BE185B" w14:textId="77777777" w:rsidR="000047E4" w:rsidRDefault="000047E4" w:rsidP="000047E4"/>
    <w:p w14:paraId="0B5CF341" w14:textId="77777777" w:rsidR="0096482E" w:rsidRPr="0096482E" w:rsidRDefault="0096482E" w:rsidP="0096482E"/>
    <w:p w14:paraId="1F8A3A17" w14:textId="77777777" w:rsidR="0096482E" w:rsidRPr="0096482E" w:rsidRDefault="0096482E" w:rsidP="0096482E"/>
    <w:p w14:paraId="6E0C7F17" w14:textId="77777777" w:rsidR="0096482E" w:rsidRPr="0096482E" w:rsidRDefault="0096482E" w:rsidP="0096482E"/>
    <w:p w14:paraId="3F53320B" w14:textId="77777777" w:rsidR="0096482E" w:rsidRDefault="0096482E" w:rsidP="0096482E">
      <w:pPr>
        <w:ind w:firstLine="720"/>
      </w:pPr>
    </w:p>
    <w:p w14:paraId="0A2535CB" w14:textId="77777777" w:rsidR="0096482E" w:rsidRPr="0096482E" w:rsidRDefault="0096482E" w:rsidP="0096482E"/>
    <w:tbl>
      <w:tblPr>
        <w:tblStyle w:val="TableGrid"/>
        <w:tblpPr w:leftFromText="180" w:rightFromText="180" w:vertAnchor="text" w:horzAnchor="margin" w:tblpXSpec="right" w:tblpY="-119"/>
        <w:tblW w:w="0" w:type="auto"/>
        <w:tblLook w:val="04A0" w:firstRow="1" w:lastRow="0" w:firstColumn="1" w:lastColumn="0" w:noHBand="0" w:noVBand="1"/>
      </w:tblPr>
      <w:tblGrid>
        <w:gridCol w:w="7576"/>
      </w:tblGrid>
      <w:tr w:rsidR="0096482E" w:rsidRPr="00806D9E" w14:paraId="72433634" w14:textId="77777777" w:rsidTr="00B158F2">
        <w:tc>
          <w:tcPr>
            <w:tcW w:w="7576" w:type="dxa"/>
            <w:tcBorders>
              <w:top w:val="nil"/>
              <w:left w:val="nil"/>
              <w:bottom w:val="nil"/>
              <w:right w:val="nil"/>
            </w:tcBorders>
          </w:tcPr>
          <w:p w14:paraId="098A39D7" w14:textId="77777777" w:rsidR="0096482E" w:rsidRPr="00806D9E" w:rsidRDefault="0096482E" w:rsidP="00B158F2">
            <w:pPr>
              <w:ind w:left="-57"/>
            </w:pPr>
            <w:r w:rsidRPr="006061B0">
              <w:lastRenderedPageBreak/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Firstname/Lastname</w:t>
            </w:r>
            <w:r w:rsidRPr="006061B0">
              <w:fldChar w:fldCharType="end"/>
            </w:r>
            <w:r w:rsidRPr="00806D9E">
              <w:t>:</w:t>
            </w:r>
            <w:r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……….....</w:t>
            </w:r>
            <w:r>
              <w:rPr>
                <w:noProof/>
              </w:rPr>
              <w:t>........................</w:t>
            </w:r>
            <w:r w:rsidRPr="006061B0">
              <w:rPr>
                <w:noProof/>
              </w:rPr>
              <w:t>...</w:t>
            </w:r>
            <w:r>
              <w:rPr>
                <w:noProof/>
              </w:rPr>
              <w:t>THESIS TITLE……………….</w:t>
            </w:r>
            <w:r w:rsidRPr="006061B0">
              <w:rPr>
                <w:noProof/>
              </w:rPr>
              <w:t>..................</w:t>
            </w:r>
            <w:r w:rsidRPr="006061B0">
              <w:fldChar w:fldCharType="end"/>
            </w:r>
            <w:r w:rsidRPr="00806D9E">
              <w:t xml:space="preserve"> </w:t>
            </w:r>
          </w:p>
          <w:p w14:paraId="16D995CB" w14:textId="77777777" w:rsidR="0096482E" w:rsidRPr="00806D9E" w:rsidRDefault="0096482E" w:rsidP="00B158F2">
            <w:pPr>
              <w:ind w:left="-57"/>
            </w:pPr>
            <w:r>
              <w:t>THESIS ADVISOR</w:t>
            </w:r>
            <w:r w:rsidRPr="00806D9E">
              <w:t xml:space="preserve">: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Academic Title</w:t>
            </w:r>
            <w:r w:rsidRPr="006061B0">
              <w:fldChar w:fldCharType="end"/>
            </w:r>
            <w:r w:rsidRPr="00806D9E"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Firstname</w:t>
            </w:r>
            <w:r w:rsidRPr="006061B0">
              <w:fldChar w:fldCharType="end"/>
            </w:r>
            <w:r w:rsidRPr="00806D9E">
              <w:t xml:space="preserve"> 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>
              <w:rPr>
                <w:noProof/>
              </w:rPr>
              <w:t>Lastname</w:t>
            </w:r>
            <w:r w:rsidRPr="006061B0">
              <w:fldChar w:fldCharType="end"/>
            </w:r>
            <w:r w:rsidRPr="00806D9E">
              <w:t>,</w:t>
            </w:r>
            <w:r>
              <w:t xml:space="preserve"> Number of</w:t>
            </w:r>
            <w:r w:rsidRPr="00806D9E"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</w:t>
            </w:r>
            <w:r>
              <w:rPr>
                <w:noProof/>
              </w:rPr>
              <w:t>…</w:t>
            </w:r>
            <w:r w:rsidRPr="006061B0">
              <w:rPr>
                <w:noProof/>
              </w:rPr>
              <w:t>.....</w:t>
            </w:r>
            <w:r w:rsidRPr="006061B0">
              <w:fldChar w:fldCharType="end"/>
            </w:r>
            <w:r w:rsidRPr="00806D9E">
              <w:t xml:space="preserve"> </w:t>
            </w:r>
            <w:r>
              <w:t>page PP.</w:t>
            </w:r>
          </w:p>
          <w:p w14:paraId="3454586D" w14:textId="77777777" w:rsidR="0096482E" w:rsidRPr="00806D9E" w:rsidRDefault="0096482E" w:rsidP="00B158F2">
            <w:pPr>
              <w:ind w:left="-57"/>
            </w:pPr>
          </w:p>
          <w:p w14:paraId="22D1129C" w14:textId="77777777" w:rsidR="0096482E" w:rsidRDefault="0096482E" w:rsidP="00B158F2">
            <w:pPr>
              <w:ind w:left="-57"/>
            </w:pPr>
            <w:r>
              <w:t>Keyword</w:t>
            </w:r>
            <w:r w:rsidRPr="00806D9E">
              <w:t xml:space="preserve">: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</w:t>
            </w:r>
            <w:r>
              <w:rPr>
                <w:noProof/>
              </w:rPr>
              <w:t>…..…</w:t>
            </w:r>
            <w:r w:rsidRPr="006061B0">
              <w:rPr>
                <w:noProof/>
              </w:rPr>
              <w:t>....</w:t>
            </w:r>
            <w:r>
              <w:rPr>
                <w:noProof/>
              </w:rPr>
              <w:t>...................</w:t>
            </w:r>
            <w:r w:rsidRPr="006061B0">
              <w:rPr>
                <w:noProof/>
              </w:rPr>
              <w:t>.</w:t>
            </w:r>
            <w:r w:rsidRPr="006061B0">
              <w:fldChar w:fldCharType="end"/>
            </w:r>
            <w:r>
              <w:rPr>
                <w:rFonts w:hint="cs"/>
                <w:cs/>
              </w:rPr>
              <w:t>/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</w:t>
            </w:r>
            <w:r>
              <w:rPr>
                <w:noProof/>
              </w:rPr>
              <w:t>…..…</w:t>
            </w:r>
            <w:r w:rsidRPr="006061B0">
              <w:rPr>
                <w:noProof/>
              </w:rPr>
              <w:t>....</w:t>
            </w:r>
            <w:r>
              <w:rPr>
                <w:noProof/>
              </w:rPr>
              <w:t>...................</w:t>
            </w:r>
            <w:r w:rsidRPr="006061B0">
              <w:rPr>
                <w:noProof/>
              </w:rPr>
              <w:t>.</w:t>
            </w:r>
            <w:r w:rsidRPr="006061B0">
              <w:fldChar w:fldCharType="end"/>
            </w:r>
            <w:r>
              <w:rPr>
                <w:rFonts w:hint="cs"/>
                <w:cs/>
              </w:rPr>
              <w:t>/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</w:t>
            </w:r>
            <w:r>
              <w:rPr>
                <w:noProof/>
              </w:rPr>
              <w:t>…..…</w:t>
            </w:r>
            <w:r w:rsidRPr="006061B0">
              <w:rPr>
                <w:noProof/>
              </w:rPr>
              <w:t>....</w:t>
            </w:r>
            <w:r>
              <w:rPr>
                <w:noProof/>
              </w:rPr>
              <w:t>...................</w:t>
            </w:r>
            <w:r w:rsidRPr="006061B0">
              <w:rPr>
                <w:noProof/>
              </w:rPr>
              <w:t>.</w:t>
            </w:r>
            <w:r w:rsidRPr="006061B0">
              <w:fldChar w:fldCharType="end"/>
            </w:r>
          </w:p>
          <w:p w14:paraId="49C3A950" w14:textId="77777777" w:rsidR="0096482E" w:rsidRPr="00806D9E" w:rsidRDefault="0096482E" w:rsidP="00B158F2">
            <w:pPr>
              <w:ind w:left="-57"/>
              <w:rPr>
                <w:cs/>
              </w:rPr>
            </w:pPr>
          </w:p>
        </w:tc>
      </w:tr>
    </w:tbl>
    <w:p w14:paraId="1783686C" w14:textId="77777777" w:rsidR="0096482E" w:rsidRDefault="0096482E" w:rsidP="0096482E">
      <w:pPr>
        <w:rPr>
          <w:b/>
          <w:bCs/>
        </w:rPr>
      </w:pPr>
    </w:p>
    <w:p w14:paraId="2749B0B5" w14:textId="77777777" w:rsidR="0096482E" w:rsidRPr="00806D9E" w:rsidRDefault="0096482E" w:rsidP="0096482E">
      <w:pPr>
        <w:rPr>
          <w:b/>
          <w:bCs/>
        </w:rPr>
      </w:pPr>
    </w:p>
    <w:p w14:paraId="510CCF71" w14:textId="77777777" w:rsidR="0096482E" w:rsidRPr="00806D9E" w:rsidRDefault="0096482E" w:rsidP="0096482E">
      <w:pPr>
        <w:spacing w:line="240" w:lineRule="auto"/>
      </w:pPr>
    </w:p>
    <w:p w14:paraId="737F0B06" w14:textId="77777777" w:rsidR="0096482E" w:rsidRDefault="0096482E" w:rsidP="0096482E">
      <w:pPr>
        <w:pStyle w:val="1"/>
        <w:ind w:firstLine="0"/>
        <w:jc w:val="thaiDistribute"/>
      </w:pPr>
    </w:p>
    <w:p w14:paraId="6BD6D160" w14:textId="77777777" w:rsidR="0096482E" w:rsidRPr="0079000E" w:rsidRDefault="0096482E" w:rsidP="0096482E">
      <w:pPr>
        <w:pStyle w:val="1"/>
        <w:jc w:val="thaiDistribute"/>
      </w:pPr>
      <w:r w:rsidRPr="0079000E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79000E">
        <w:instrText xml:space="preserve"> FORMTEXT </w:instrText>
      </w:r>
      <w:r w:rsidRPr="0079000E">
        <w:fldChar w:fldCharType="separate"/>
      </w:r>
      <w:r w:rsidRPr="0079000E"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9000E">
        <w:fldChar w:fldCharType="end"/>
      </w:r>
    </w:p>
    <w:p w14:paraId="2B2B34CE" w14:textId="77777777" w:rsidR="0096482E" w:rsidRPr="00806D9E" w:rsidRDefault="0096482E" w:rsidP="0096482E">
      <w:pPr>
        <w:pStyle w:val="1"/>
      </w:pPr>
      <w:r w:rsidRPr="00806D9E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instrText xml:space="preserve"> FORMTEXT </w:instrText>
      </w:r>
      <w:r w:rsidRPr="00806D9E">
        <w:fldChar w:fldCharType="separate"/>
      </w:r>
      <w:r w:rsidRPr="00806D9E">
        <w:rPr>
          <w:noProof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06D9E">
        <w:fldChar w:fldCharType="end"/>
      </w:r>
    </w:p>
    <w:p w14:paraId="33959017" w14:textId="77777777" w:rsidR="0096482E" w:rsidRDefault="0096482E" w:rsidP="0096482E">
      <w:pPr>
        <w:pStyle w:val="1"/>
      </w:pPr>
      <w:r w:rsidRPr="00806D9E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806D9E">
        <w:instrText xml:space="preserve"> FORMTEXT </w:instrText>
      </w:r>
      <w:r w:rsidRPr="00806D9E">
        <w:fldChar w:fldCharType="separate"/>
      </w:r>
      <w:r w:rsidRPr="00806D9E">
        <w:rPr>
          <w:noProof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06D9E">
        <w:fldChar w:fldCharType="end"/>
      </w:r>
    </w:p>
    <w:p w14:paraId="0BC58040" w14:textId="77777777" w:rsidR="0096482E" w:rsidRPr="00806D9E" w:rsidRDefault="0096482E" w:rsidP="0096482E">
      <w:pPr>
        <w:pStyle w:val="1"/>
      </w:pPr>
    </w:p>
    <w:tbl>
      <w:tblPr>
        <w:tblStyle w:val="TableGrid"/>
        <w:tblpPr w:leftFromText="180" w:rightFromText="180" w:vertAnchor="text" w:horzAnchor="margin" w:tblpY="2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3"/>
        <w:gridCol w:w="4148"/>
      </w:tblGrid>
      <w:tr w:rsidR="0096482E" w:rsidRPr="00806D9E" w14:paraId="3A157CF2" w14:textId="77777777" w:rsidTr="00B158F2">
        <w:tc>
          <w:tcPr>
            <w:tcW w:w="3973" w:type="dxa"/>
            <w:vAlign w:val="bottom"/>
          </w:tcPr>
          <w:p w14:paraId="32D5CC13" w14:textId="77777777" w:rsidR="0096482E" w:rsidRPr="00806D9E" w:rsidRDefault="0096482E" w:rsidP="00B158F2">
            <w:r>
              <w:t xml:space="preserve">School of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</w:t>
            </w:r>
            <w:r>
              <w:rPr>
                <w:noProof/>
              </w:rPr>
              <w:t>…..…</w:t>
            </w:r>
            <w:r w:rsidRPr="006061B0">
              <w:rPr>
                <w:noProof/>
              </w:rPr>
              <w:t>....</w:t>
            </w:r>
            <w:r>
              <w:rPr>
                <w:noProof/>
              </w:rPr>
              <w:t>...................</w:t>
            </w:r>
            <w:r w:rsidRPr="006061B0">
              <w:rPr>
                <w:noProof/>
              </w:rPr>
              <w:t>.</w:t>
            </w:r>
            <w:r w:rsidRPr="006061B0">
              <w:fldChar w:fldCharType="end"/>
            </w:r>
          </w:p>
        </w:tc>
        <w:tc>
          <w:tcPr>
            <w:tcW w:w="4148" w:type="dxa"/>
            <w:vAlign w:val="bottom"/>
          </w:tcPr>
          <w:p w14:paraId="4F02D0EA" w14:textId="77777777" w:rsidR="0096482E" w:rsidRPr="00806D9E" w:rsidRDefault="0096482E" w:rsidP="00B158F2">
            <w:r>
              <w:t>Student’s Signature</w:t>
            </w:r>
            <w:r w:rsidRPr="00806D9E">
              <w:rPr>
                <w:cs/>
              </w:rPr>
              <w:t xml:space="preserve"> ..................</w:t>
            </w:r>
            <w:r>
              <w:rPr>
                <w:rFonts w:hint="cs"/>
                <w:cs/>
              </w:rPr>
              <w:t>.</w:t>
            </w:r>
            <w:r w:rsidRPr="00806D9E">
              <w:rPr>
                <w:cs/>
              </w:rPr>
              <w:t>...................</w:t>
            </w:r>
          </w:p>
        </w:tc>
      </w:tr>
      <w:tr w:rsidR="0096482E" w:rsidRPr="00806D9E" w14:paraId="09C5EF85" w14:textId="77777777" w:rsidTr="00B158F2">
        <w:tc>
          <w:tcPr>
            <w:tcW w:w="3973" w:type="dxa"/>
            <w:vAlign w:val="bottom"/>
          </w:tcPr>
          <w:p w14:paraId="656724E1" w14:textId="77777777" w:rsidR="0096482E" w:rsidRPr="00806D9E" w:rsidRDefault="0096482E" w:rsidP="00B158F2">
            <w:r>
              <w:t>Academic Year</w:t>
            </w:r>
            <w:r w:rsidRPr="00806D9E">
              <w:rPr>
                <w:cs/>
              </w:rPr>
              <w:t xml:space="preserve"> </w:t>
            </w:r>
            <w:r w:rsidRPr="006061B0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6061B0">
              <w:instrText xml:space="preserve"> FORMTEXT </w:instrText>
            </w:r>
            <w:r w:rsidRPr="006061B0">
              <w:fldChar w:fldCharType="separate"/>
            </w:r>
            <w:r w:rsidRPr="006061B0">
              <w:rPr>
                <w:noProof/>
              </w:rPr>
              <w:t>…</w:t>
            </w:r>
            <w:r>
              <w:rPr>
                <w:noProof/>
              </w:rPr>
              <w:t>…..…</w:t>
            </w:r>
            <w:r w:rsidRPr="006061B0">
              <w:rPr>
                <w:noProof/>
              </w:rPr>
              <w:t>....</w:t>
            </w:r>
            <w:r>
              <w:rPr>
                <w:noProof/>
              </w:rPr>
              <w:t>...................</w:t>
            </w:r>
            <w:r w:rsidRPr="006061B0">
              <w:rPr>
                <w:noProof/>
              </w:rPr>
              <w:t>.</w:t>
            </w:r>
            <w:r w:rsidRPr="006061B0">
              <w:fldChar w:fldCharType="end"/>
            </w:r>
          </w:p>
        </w:tc>
        <w:tc>
          <w:tcPr>
            <w:tcW w:w="4148" w:type="dxa"/>
            <w:vAlign w:val="bottom"/>
          </w:tcPr>
          <w:p w14:paraId="40FECB31" w14:textId="77777777" w:rsidR="0096482E" w:rsidRPr="00806D9E" w:rsidRDefault="0096482E" w:rsidP="00B158F2">
            <w:r>
              <w:t>Advisor’s Signature</w:t>
            </w:r>
            <w:r w:rsidRPr="00806D9E">
              <w:rPr>
                <w:cs/>
              </w:rPr>
              <w:t xml:space="preserve"> </w:t>
            </w:r>
            <w:r>
              <w:rPr>
                <w:rFonts w:hint="cs"/>
                <w:cs/>
              </w:rPr>
              <w:t>..........</w:t>
            </w:r>
            <w:r w:rsidRPr="00806D9E">
              <w:rPr>
                <w:cs/>
              </w:rPr>
              <w:t>.............................</w:t>
            </w:r>
          </w:p>
        </w:tc>
      </w:tr>
      <w:tr w:rsidR="0096482E" w:rsidRPr="00806D9E" w14:paraId="00BE5BC4" w14:textId="77777777" w:rsidTr="00B158F2">
        <w:tc>
          <w:tcPr>
            <w:tcW w:w="3973" w:type="dxa"/>
            <w:vAlign w:val="bottom"/>
          </w:tcPr>
          <w:p w14:paraId="09827732" w14:textId="77777777" w:rsidR="0096482E" w:rsidRPr="00806D9E" w:rsidRDefault="0096482E" w:rsidP="00B158F2"/>
        </w:tc>
        <w:tc>
          <w:tcPr>
            <w:tcW w:w="4148" w:type="dxa"/>
            <w:vAlign w:val="bottom"/>
          </w:tcPr>
          <w:p w14:paraId="6D235D47" w14:textId="77777777" w:rsidR="0096482E" w:rsidRPr="00806D9E" w:rsidRDefault="0096482E" w:rsidP="00B158F2">
            <w:r>
              <w:t>Co-advisor’s Signature</w:t>
            </w:r>
            <w:r w:rsidRPr="00806D9E">
              <w:rPr>
                <w:cs/>
              </w:rPr>
              <w:t xml:space="preserve"> </w:t>
            </w:r>
            <w:r>
              <w:rPr>
                <w:rFonts w:hint="cs"/>
                <w:cs/>
              </w:rPr>
              <w:t>..........</w:t>
            </w:r>
            <w:r w:rsidRPr="00806D9E">
              <w:rPr>
                <w:cs/>
              </w:rPr>
              <w:t>.......................</w:t>
            </w:r>
          </w:p>
        </w:tc>
      </w:tr>
    </w:tbl>
    <w:p w14:paraId="41113CA9" w14:textId="77777777" w:rsidR="0096482E" w:rsidRDefault="0096482E" w:rsidP="0096482E"/>
    <w:p w14:paraId="361D287B" w14:textId="77777777" w:rsidR="0096482E" w:rsidRPr="0096482E" w:rsidRDefault="0096482E" w:rsidP="0096482E"/>
    <w:p w14:paraId="71AF437C" w14:textId="77777777" w:rsidR="0096482E" w:rsidRPr="0096482E" w:rsidRDefault="0096482E" w:rsidP="0096482E"/>
    <w:p w14:paraId="20E45734" w14:textId="1D30023F" w:rsidR="0096482E" w:rsidRPr="0096482E" w:rsidRDefault="0096482E" w:rsidP="0096482E">
      <w:pPr>
        <w:tabs>
          <w:tab w:val="left" w:pos="2565"/>
        </w:tabs>
        <w:sectPr w:rsidR="0096482E" w:rsidRPr="0096482E" w:rsidSect="000E6C09"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tab/>
      </w:r>
    </w:p>
    <w:p w14:paraId="3611355F" w14:textId="77777777" w:rsidR="000509E5" w:rsidRDefault="000509E5" w:rsidP="000509E5">
      <w:pPr>
        <w:pStyle w:val="Heading4"/>
      </w:pPr>
      <w:bookmarkStart w:id="5" w:name="_Toc22887312"/>
      <w:bookmarkEnd w:id="0"/>
      <w:bookmarkEnd w:id="1"/>
      <w:bookmarkEnd w:id="2"/>
      <w:r>
        <w:lastRenderedPageBreak/>
        <w:t>ACKNOWLEDGEMENT</w:t>
      </w:r>
      <w:bookmarkEnd w:id="5"/>
    </w:p>
    <w:p w14:paraId="4D39424C" w14:textId="77777777" w:rsidR="000509E5" w:rsidRPr="00D96A15" w:rsidRDefault="000509E5" w:rsidP="000509E5"/>
    <w:p w14:paraId="28B12DB6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30335943" w14:textId="77777777" w:rsidR="000509E5" w:rsidRDefault="000509E5" w:rsidP="000509E5">
      <w:pPr>
        <w:spacing w:after="160"/>
      </w:pPr>
    </w:p>
    <w:p w14:paraId="3CF43762" w14:textId="77777777" w:rsidR="000509E5" w:rsidRPr="0048749A" w:rsidRDefault="000509E5" w:rsidP="000509E5">
      <w:pPr>
        <w:pStyle w:val="1"/>
        <w:jc w:val="right"/>
        <w:rPr>
          <w:cs/>
        </w:rPr>
      </w:pPr>
      <w:r w:rsidRPr="00574EAD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574EAD">
        <w:instrText xml:space="preserve"> FORMTEXT </w:instrText>
      </w:r>
      <w:r w:rsidRPr="00574EAD">
        <w:fldChar w:fldCharType="separate"/>
      </w:r>
      <w:r>
        <w:t>FIRSTNAME</w:t>
      </w:r>
      <w:r w:rsidRPr="00574EAD">
        <w:fldChar w:fldCharType="end"/>
      </w:r>
      <w:r>
        <w:t xml:space="preserve">  </w:t>
      </w:r>
      <w:r w:rsidRPr="00574EAD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574EAD">
        <w:instrText xml:space="preserve"> FORMTEXT </w:instrText>
      </w:r>
      <w:r w:rsidRPr="00574EAD">
        <w:fldChar w:fldCharType="separate"/>
      </w:r>
      <w:r>
        <w:t>LASTNAME</w:t>
      </w:r>
      <w:r w:rsidRPr="00574EAD">
        <w:fldChar w:fldCharType="end"/>
      </w:r>
    </w:p>
    <w:p w14:paraId="7FFD6E7C" w14:textId="77777777" w:rsidR="000509E5" w:rsidRDefault="000509E5" w:rsidP="000509E5">
      <w:pPr>
        <w:spacing w:after="160"/>
      </w:pPr>
      <w:r>
        <w:br w:type="page"/>
      </w:r>
    </w:p>
    <w:p w14:paraId="38847A9E" w14:textId="77777777" w:rsidR="000509E5" w:rsidRDefault="000509E5" w:rsidP="000509E5">
      <w:pPr>
        <w:pStyle w:val="Heading4"/>
      </w:pPr>
      <w:bookmarkStart w:id="6" w:name="_Toc22887313"/>
      <w:r>
        <w:lastRenderedPageBreak/>
        <w:t>TABLE OF CONTENTS</w:t>
      </w:r>
      <w:bookmarkEnd w:id="6"/>
    </w:p>
    <w:p w14:paraId="4D60C4B5" w14:textId="77777777" w:rsidR="000509E5" w:rsidRDefault="000509E5" w:rsidP="000509E5">
      <w:pPr>
        <w:jc w:val="right"/>
        <w:rPr>
          <w:cs/>
        </w:rPr>
        <w:sectPr w:rsidR="000509E5" w:rsidSect="000509E5">
          <w:pgSz w:w="11906" w:h="16838"/>
          <w:pgMar w:top="2880" w:right="1440" w:bottom="1440" w:left="2160" w:header="708" w:footer="708" w:gutter="0"/>
          <w:cols w:space="708"/>
          <w:docGrid w:linePitch="360"/>
        </w:sectPr>
      </w:pPr>
      <w:r>
        <w:t>Page</w:t>
      </w:r>
    </w:p>
    <w:p w14:paraId="14672E45" w14:textId="77777777" w:rsidR="000509E5" w:rsidRDefault="000509E5" w:rsidP="000509E5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r>
        <w:rPr>
          <w:cs/>
        </w:rPr>
        <w:fldChar w:fldCharType="begin"/>
      </w:r>
      <w:r>
        <w:rPr>
          <w:cs/>
        </w:rPr>
        <w:instrText xml:space="preserve"> </w:instrText>
      </w:r>
      <w:r>
        <w:instrText>TOC \o "</w:instrText>
      </w:r>
      <w:r>
        <w:rPr>
          <w:cs/>
        </w:rPr>
        <w:instrText xml:space="preserve">1-4" </w:instrText>
      </w:r>
      <w:r>
        <w:instrText>\h \z \u</w:instrText>
      </w:r>
      <w:r>
        <w:rPr>
          <w:cs/>
        </w:rPr>
        <w:instrText xml:space="preserve"> </w:instrText>
      </w:r>
      <w:r>
        <w:rPr>
          <w:cs/>
        </w:rPr>
        <w:fldChar w:fldCharType="separate"/>
      </w:r>
      <w:hyperlink w:anchor="_Toc22887310" w:history="1">
        <w:r w:rsidRPr="0027001E">
          <w:rPr>
            <w:rStyle w:val="Hyperlink"/>
            <w:noProof/>
          </w:rPr>
          <w:t>ABSTRACT (THAI)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_Toc22887310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</w:t>
        </w:r>
        <w:r>
          <w:rPr>
            <w:rStyle w:val="Hyperlink"/>
            <w:noProof/>
          </w:rPr>
          <w:fldChar w:fldCharType="end"/>
        </w:r>
      </w:hyperlink>
    </w:p>
    <w:p w14:paraId="5566D0BA" w14:textId="77777777" w:rsidR="000509E5" w:rsidRDefault="000509E5" w:rsidP="000509E5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11" w:history="1">
        <w:r w:rsidRPr="0027001E">
          <w:rPr>
            <w:rStyle w:val="Hyperlink"/>
            <w:noProof/>
          </w:rPr>
          <w:t>ABSTRACT (ENGLIST)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_Toc22887311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2</w:t>
        </w:r>
        <w:r>
          <w:rPr>
            <w:rStyle w:val="Hyperlink"/>
            <w:noProof/>
          </w:rPr>
          <w:fldChar w:fldCharType="end"/>
        </w:r>
      </w:hyperlink>
    </w:p>
    <w:p w14:paraId="64624A3B" w14:textId="77777777" w:rsidR="000509E5" w:rsidRDefault="000509E5" w:rsidP="000509E5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12" w:history="1">
        <w:r w:rsidRPr="0027001E">
          <w:rPr>
            <w:rStyle w:val="Hyperlink"/>
            <w:noProof/>
          </w:rPr>
          <w:t>ACKNOWLEDGEMENT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_Toc22887312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3</w:t>
        </w:r>
        <w:r>
          <w:rPr>
            <w:rStyle w:val="Hyperlink"/>
            <w:noProof/>
          </w:rPr>
          <w:fldChar w:fldCharType="end"/>
        </w:r>
      </w:hyperlink>
    </w:p>
    <w:p w14:paraId="29C6B165" w14:textId="77777777" w:rsidR="000509E5" w:rsidRDefault="000509E5" w:rsidP="000509E5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13" w:history="1">
        <w:r w:rsidRPr="0027001E">
          <w:rPr>
            <w:rStyle w:val="Hyperlink"/>
            <w:noProof/>
          </w:rPr>
          <w:t>TABLE OF CONTENTS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_Toc22887313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4</w:t>
        </w:r>
        <w:r>
          <w:rPr>
            <w:rStyle w:val="Hyperlink"/>
            <w:noProof/>
          </w:rPr>
          <w:fldChar w:fldCharType="end"/>
        </w:r>
      </w:hyperlink>
    </w:p>
    <w:p w14:paraId="4690421D" w14:textId="77777777" w:rsidR="000509E5" w:rsidRDefault="000509E5" w:rsidP="000509E5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14" w:history="1">
        <w:r w:rsidRPr="0027001E">
          <w:rPr>
            <w:rStyle w:val="Hyperlink"/>
            <w:noProof/>
          </w:rPr>
          <w:t>LIST OF TABLES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_Toc22887314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6</w:t>
        </w:r>
        <w:r>
          <w:rPr>
            <w:rStyle w:val="Hyperlink"/>
            <w:noProof/>
          </w:rPr>
          <w:fldChar w:fldCharType="end"/>
        </w:r>
      </w:hyperlink>
    </w:p>
    <w:p w14:paraId="274524E2" w14:textId="77777777" w:rsidR="000509E5" w:rsidRDefault="000509E5" w:rsidP="000509E5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15" w:history="1">
        <w:r w:rsidRPr="0027001E">
          <w:rPr>
            <w:rStyle w:val="Hyperlink"/>
            <w:noProof/>
          </w:rPr>
          <w:t>LIST OF FIGURES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_Toc22887315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8</w:t>
        </w:r>
        <w:r>
          <w:rPr>
            <w:rStyle w:val="Hyperlink"/>
            <w:noProof/>
          </w:rPr>
          <w:fldChar w:fldCharType="end"/>
        </w:r>
      </w:hyperlink>
    </w:p>
    <w:p w14:paraId="22A4BD7B" w14:textId="77777777" w:rsidR="000509E5" w:rsidRDefault="000509E5" w:rsidP="000509E5">
      <w:pPr>
        <w:pStyle w:val="TOC4"/>
        <w:rPr>
          <w:rStyle w:val="Hyperlink"/>
          <w:noProof/>
        </w:rPr>
      </w:pPr>
      <w:hyperlink w:anchor="_Toc22887316" w:history="1">
        <w:r w:rsidRPr="0027001E">
          <w:rPr>
            <w:rStyle w:val="Hyperlink"/>
            <w:noProof/>
          </w:rPr>
          <w:t>LIST OF ABBREVIATIONS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_Toc22887316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10</w:t>
        </w:r>
        <w:r>
          <w:rPr>
            <w:rStyle w:val="Hyperlink"/>
            <w:noProof/>
          </w:rPr>
          <w:fldChar w:fldCharType="end"/>
        </w:r>
      </w:hyperlink>
    </w:p>
    <w:p w14:paraId="2505E72F" w14:textId="77777777" w:rsidR="000509E5" w:rsidRPr="006F26DB" w:rsidRDefault="000509E5" w:rsidP="000509E5">
      <w:pPr>
        <w:rPr>
          <w:b/>
          <w:bCs/>
          <w:noProof/>
        </w:rPr>
      </w:pPr>
      <w:r>
        <w:rPr>
          <w:b/>
          <w:bCs/>
          <w:noProof/>
        </w:rPr>
        <w:t>CHAPTER</w:t>
      </w:r>
    </w:p>
    <w:p w14:paraId="6E82C532" w14:textId="77777777" w:rsidR="000509E5" w:rsidRDefault="000509E5" w:rsidP="000509E5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8"/>
        </w:rPr>
      </w:pPr>
      <w:hyperlink w:anchor="_Toc22887317" w:history="1">
        <w:r w:rsidRPr="0027001E">
          <w:rPr>
            <w:rStyle w:val="Hyperlink"/>
            <w:noProof/>
          </w:rPr>
          <w:t>1</w:t>
        </w:r>
        <w:r>
          <w:rPr>
            <w:rStyle w:val="Hyperlink"/>
            <w:noProof/>
          </w:rPr>
          <w:t>.  INTRODUCTION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_Toc22887317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Hyperlink"/>
            <w:noProof/>
          </w:rPr>
          <w:fldChar w:fldCharType="end"/>
        </w:r>
      </w:hyperlink>
    </w:p>
    <w:p w14:paraId="29D4082D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18" w:history="1">
        <w:r w:rsidRPr="0027001E">
          <w:rPr>
            <w:rStyle w:val="Hyperlink"/>
            <w:noProof/>
          </w:rPr>
          <w:t xml:space="preserve">1.1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_Toc22887318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Hyperlink"/>
            <w:noProof/>
          </w:rPr>
          <w:fldChar w:fldCharType="end"/>
        </w:r>
      </w:hyperlink>
    </w:p>
    <w:p w14:paraId="464A674F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19" w:history="1">
        <w:r w:rsidRPr="0027001E">
          <w:rPr>
            <w:rStyle w:val="Hyperlink"/>
            <w:noProof/>
          </w:rPr>
          <w:t xml:space="preserve">1.2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_Toc22887319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Hyperlink"/>
            <w:noProof/>
          </w:rPr>
          <w:fldChar w:fldCharType="end"/>
        </w:r>
      </w:hyperlink>
    </w:p>
    <w:p w14:paraId="2F6A2E0C" w14:textId="77777777" w:rsidR="000509E5" w:rsidRDefault="000509E5" w:rsidP="000509E5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20" w:history="1">
        <w:r w:rsidRPr="0027001E">
          <w:rPr>
            <w:rStyle w:val="Hyperlink"/>
            <w:noProof/>
            <w:cs/>
          </w:rPr>
          <w:t>1.</w:t>
        </w:r>
        <w:r w:rsidRPr="0027001E">
          <w:rPr>
            <w:rStyle w:val="Hyperlink"/>
            <w:noProof/>
          </w:rPr>
          <w:t>2</w:t>
        </w:r>
        <w:r w:rsidRPr="0027001E">
          <w:rPr>
            <w:rStyle w:val="Hyperlink"/>
            <w:noProof/>
            <w:cs/>
          </w:rPr>
          <w:t>.1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_Toc22887320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12</w:t>
        </w:r>
        <w:r>
          <w:rPr>
            <w:rStyle w:val="Hyperlink"/>
            <w:noProof/>
          </w:rPr>
          <w:fldChar w:fldCharType="end"/>
        </w:r>
      </w:hyperlink>
    </w:p>
    <w:p w14:paraId="17754EDD" w14:textId="77777777" w:rsidR="000509E5" w:rsidRDefault="000509E5" w:rsidP="000509E5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21" w:history="1">
        <w:r w:rsidRPr="0027001E">
          <w:rPr>
            <w:rStyle w:val="Hyperlink"/>
            <w:noProof/>
            <w:cs/>
          </w:rPr>
          <w:t>1.2.2 .............................................................................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_Toc22887321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13</w:t>
        </w:r>
        <w:r>
          <w:rPr>
            <w:rStyle w:val="Hyperlink"/>
            <w:noProof/>
          </w:rPr>
          <w:fldChar w:fldCharType="end"/>
        </w:r>
      </w:hyperlink>
    </w:p>
    <w:p w14:paraId="0A5F3939" w14:textId="77777777" w:rsidR="000509E5" w:rsidRDefault="000509E5" w:rsidP="000509E5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22" w:history="1">
        <w:r w:rsidRPr="0027001E">
          <w:rPr>
            <w:rStyle w:val="Hyperlink"/>
            <w:noProof/>
            <w:cs/>
          </w:rPr>
          <w:t>1.2.3 .............................................................................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_Toc22887322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13</w:t>
        </w:r>
        <w:r>
          <w:rPr>
            <w:rStyle w:val="Hyperlink"/>
            <w:noProof/>
          </w:rPr>
          <w:fldChar w:fldCharType="end"/>
        </w:r>
      </w:hyperlink>
    </w:p>
    <w:p w14:paraId="0222F762" w14:textId="77777777" w:rsidR="000509E5" w:rsidRDefault="000509E5" w:rsidP="000509E5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8"/>
        </w:rPr>
      </w:pPr>
      <w:hyperlink w:anchor="_Toc22887323" w:history="1">
        <w:r w:rsidRPr="0027001E">
          <w:rPr>
            <w:rStyle w:val="Hyperlink"/>
            <w:noProof/>
          </w:rPr>
          <w:t>2</w:t>
        </w:r>
        <w:r>
          <w:rPr>
            <w:rStyle w:val="Hyperlink"/>
            <w:noProof/>
          </w:rPr>
          <w:t>.  LITERATURE REVIEWS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_Toc22887323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14:paraId="12791C82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24" w:history="1">
        <w:r w:rsidRPr="0027001E">
          <w:rPr>
            <w:rStyle w:val="Hyperlink"/>
            <w:noProof/>
          </w:rPr>
          <w:t xml:space="preserve">2.1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_Toc22887324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14:paraId="4B4759A8" w14:textId="77777777" w:rsidR="000509E5" w:rsidRDefault="000509E5" w:rsidP="000509E5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25" w:history="1">
        <w:r w:rsidRPr="0027001E">
          <w:rPr>
            <w:rStyle w:val="Hyperlink"/>
            <w:noProof/>
            <w:cs/>
          </w:rPr>
          <w:t>2.1.1  .............................................................................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_Toc22887325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14:paraId="0B4755E1" w14:textId="77777777" w:rsidR="000509E5" w:rsidRDefault="000509E5" w:rsidP="000509E5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26" w:history="1">
        <w:r w:rsidRPr="0027001E">
          <w:rPr>
            <w:rStyle w:val="Hyperlink"/>
            <w:noProof/>
            <w:cs/>
          </w:rPr>
          <w:t>2.1.2  .............................................................................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_Toc22887326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14:paraId="4AB65608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27" w:history="1">
        <w:r w:rsidRPr="0027001E">
          <w:rPr>
            <w:rStyle w:val="Hyperlink"/>
            <w:noProof/>
          </w:rPr>
          <w:t xml:space="preserve">2.2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_Toc22887327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14:paraId="500F3AB6" w14:textId="77777777" w:rsidR="000509E5" w:rsidRDefault="000509E5" w:rsidP="000509E5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28" w:history="1">
        <w:r w:rsidRPr="0027001E">
          <w:rPr>
            <w:rStyle w:val="Hyperlink"/>
            <w:noProof/>
            <w:cs/>
          </w:rPr>
          <w:t>2.2.1  .............................................................................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_Toc22887328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14</w:t>
        </w:r>
        <w:r>
          <w:rPr>
            <w:rStyle w:val="Hyperlink"/>
            <w:noProof/>
          </w:rPr>
          <w:fldChar w:fldCharType="end"/>
        </w:r>
      </w:hyperlink>
    </w:p>
    <w:p w14:paraId="734C2EBB" w14:textId="77777777" w:rsidR="000509E5" w:rsidRDefault="000509E5" w:rsidP="000509E5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29" w:history="1">
        <w:r w:rsidRPr="0027001E">
          <w:rPr>
            <w:rStyle w:val="Hyperlink"/>
            <w:noProof/>
            <w:cs/>
          </w:rPr>
          <w:t>2.2.2  .............................................................................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_Toc22887329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15</w:t>
        </w:r>
        <w:r>
          <w:rPr>
            <w:rStyle w:val="Hyperlink"/>
            <w:noProof/>
          </w:rPr>
          <w:fldChar w:fldCharType="end"/>
        </w:r>
      </w:hyperlink>
    </w:p>
    <w:p w14:paraId="4CA9BB3C" w14:textId="77777777" w:rsidR="000509E5" w:rsidRDefault="000509E5" w:rsidP="000509E5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30" w:history="1">
        <w:r w:rsidRPr="0027001E">
          <w:rPr>
            <w:rStyle w:val="Hyperlink"/>
            <w:noProof/>
            <w:cs/>
          </w:rPr>
          <w:t>2.2.3  .............................................................................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_Toc22887330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15</w:t>
        </w:r>
        <w:r>
          <w:rPr>
            <w:rStyle w:val="Hyperlink"/>
            <w:noProof/>
          </w:rPr>
          <w:fldChar w:fldCharType="end"/>
        </w:r>
      </w:hyperlink>
    </w:p>
    <w:p w14:paraId="2680DE04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31" w:history="1">
        <w:r w:rsidRPr="0027001E">
          <w:rPr>
            <w:rStyle w:val="Hyperlink"/>
            <w:noProof/>
          </w:rPr>
          <w:t xml:space="preserve">2.3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_Toc22887331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16</w:t>
        </w:r>
        <w:r>
          <w:rPr>
            <w:rStyle w:val="Hyperlink"/>
            <w:noProof/>
          </w:rPr>
          <w:fldChar w:fldCharType="end"/>
        </w:r>
      </w:hyperlink>
    </w:p>
    <w:p w14:paraId="38D2048A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32" w:history="1">
        <w:r w:rsidRPr="0027001E">
          <w:rPr>
            <w:rStyle w:val="Hyperlink"/>
            <w:noProof/>
          </w:rPr>
          <w:t xml:space="preserve">2.4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_Toc22887332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16</w:t>
        </w:r>
        <w:r>
          <w:rPr>
            <w:rStyle w:val="Hyperlink"/>
            <w:noProof/>
          </w:rPr>
          <w:fldChar w:fldCharType="end"/>
        </w:r>
      </w:hyperlink>
    </w:p>
    <w:p w14:paraId="6C04E7BD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33" w:history="1">
        <w:r w:rsidRPr="0027001E">
          <w:rPr>
            <w:rStyle w:val="Hyperlink"/>
            <w:noProof/>
          </w:rPr>
          <w:t xml:space="preserve">2.5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_Toc22887333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16</w:t>
        </w:r>
        <w:r>
          <w:rPr>
            <w:rStyle w:val="Hyperlink"/>
            <w:noProof/>
          </w:rPr>
          <w:fldChar w:fldCharType="end"/>
        </w:r>
      </w:hyperlink>
    </w:p>
    <w:p w14:paraId="133B340D" w14:textId="77777777" w:rsidR="000509E5" w:rsidRDefault="000509E5" w:rsidP="000509E5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8"/>
        </w:rPr>
      </w:pPr>
      <w:hyperlink w:anchor="_Toc22887334" w:history="1">
        <w:r w:rsidRPr="0027001E">
          <w:rPr>
            <w:rStyle w:val="Hyperlink"/>
            <w:noProof/>
          </w:rPr>
          <w:t>3</w:t>
        </w:r>
        <w:r>
          <w:rPr>
            <w:rStyle w:val="Hyperlink"/>
            <w:noProof/>
          </w:rPr>
          <w:t>.  RESERCH METHODLOGY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_Toc22887334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17</w:t>
        </w:r>
        <w:r>
          <w:rPr>
            <w:rStyle w:val="Hyperlink"/>
            <w:noProof/>
          </w:rPr>
          <w:fldChar w:fldCharType="end"/>
        </w:r>
      </w:hyperlink>
    </w:p>
    <w:p w14:paraId="614889E6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35" w:history="1">
        <w:r w:rsidRPr="0027001E">
          <w:rPr>
            <w:rStyle w:val="Hyperlink"/>
            <w:noProof/>
          </w:rPr>
          <w:t xml:space="preserve">3.1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_Toc22887335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17</w:t>
        </w:r>
        <w:r>
          <w:rPr>
            <w:rStyle w:val="Hyperlink"/>
            <w:noProof/>
          </w:rPr>
          <w:fldChar w:fldCharType="end"/>
        </w:r>
      </w:hyperlink>
    </w:p>
    <w:p w14:paraId="36DF18B8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36" w:history="1">
        <w:r w:rsidRPr="0027001E">
          <w:rPr>
            <w:rStyle w:val="Hyperlink"/>
            <w:noProof/>
          </w:rPr>
          <w:t xml:space="preserve">3.2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_Toc22887336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17</w:t>
        </w:r>
        <w:r>
          <w:rPr>
            <w:rStyle w:val="Hyperlink"/>
            <w:noProof/>
          </w:rPr>
          <w:fldChar w:fldCharType="end"/>
        </w:r>
      </w:hyperlink>
    </w:p>
    <w:p w14:paraId="27C40E5B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37" w:history="1">
        <w:r w:rsidRPr="0027001E">
          <w:rPr>
            <w:rStyle w:val="Hyperlink"/>
            <w:noProof/>
          </w:rPr>
          <w:t xml:space="preserve">3.3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_Toc22887337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18</w:t>
        </w:r>
        <w:r>
          <w:rPr>
            <w:rStyle w:val="Hyperlink"/>
            <w:noProof/>
          </w:rPr>
          <w:fldChar w:fldCharType="end"/>
        </w:r>
      </w:hyperlink>
    </w:p>
    <w:p w14:paraId="276785C9" w14:textId="77777777" w:rsidR="000509E5" w:rsidRDefault="000509E5" w:rsidP="000509E5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8"/>
        </w:rPr>
      </w:pPr>
      <w:hyperlink w:anchor="_Toc22887338" w:history="1">
        <w:r w:rsidRPr="0027001E">
          <w:rPr>
            <w:rStyle w:val="Hyperlink"/>
            <w:noProof/>
          </w:rPr>
          <w:t>4</w:t>
        </w:r>
        <w:r>
          <w:rPr>
            <w:noProof/>
            <w:webHidden/>
          </w:rPr>
          <w:t>.  RESULT AND DISCUSSION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_Toc22887338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19</w:t>
        </w:r>
        <w:r>
          <w:rPr>
            <w:rStyle w:val="Hyperlink"/>
            <w:noProof/>
          </w:rPr>
          <w:fldChar w:fldCharType="end"/>
        </w:r>
      </w:hyperlink>
    </w:p>
    <w:p w14:paraId="498449DC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39" w:history="1">
        <w:r w:rsidRPr="0027001E">
          <w:rPr>
            <w:rStyle w:val="Hyperlink"/>
            <w:noProof/>
          </w:rPr>
          <w:t xml:space="preserve">4.1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_Toc22887339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19</w:t>
        </w:r>
        <w:r>
          <w:rPr>
            <w:rStyle w:val="Hyperlink"/>
            <w:noProof/>
          </w:rPr>
          <w:fldChar w:fldCharType="end"/>
        </w:r>
      </w:hyperlink>
    </w:p>
    <w:p w14:paraId="73124E97" w14:textId="77777777" w:rsidR="000509E5" w:rsidRDefault="000509E5" w:rsidP="000509E5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40" w:history="1">
        <w:r w:rsidRPr="0027001E">
          <w:rPr>
            <w:rStyle w:val="Hyperlink"/>
            <w:noProof/>
            <w:cs/>
          </w:rPr>
          <w:t>4.1.1  .............................................................................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_Toc22887340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19</w:t>
        </w:r>
        <w:r>
          <w:rPr>
            <w:rStyle w:val="Hyperlink"/>
            <w:noProof/>
          </w:rPr>
          <w:fldChar w:fldCharType="end"/>
        </w:r>
      </w:hyperlink>
    </w:p>
    <w:p w14:paraId="205DF69C" w14:textId="77777777" w:rsidR="000509E5" w:rsidRDefault="000509E5" w:rsidP="000509E5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41" w:history="1">
        <w:r w:rsidRPr="0027001E">
          <w:rPr>
            <w:rStyle w:val="Hyperlink"/>
            <w:noProof/>
            <w:cs/>
          </w:rPr>
          <w:t>4.1.2  .............................................................................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_Toc22887341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19</w:t>
        </w:r>
        <w:r>
          <w:rPr>
            <w:rStyle w:val="Hyperlink"/>
            <w:noProof/>
          </w:rPr>
          <w:fldChar w:fldCharType="end"/>
        </w:r>
      </w:hyperlink>
    </w:p>
    <w:p w14:paraId="4FCA8CF9" w14:textId="77777777" w:rsidR="000509E5" w:rsidRDefault="000509E5" w:rsidP="000509E5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42" w:history="1">
        <w:r w:rsidRPr="0027001E">
          <w:rPr>
            <w:rStyle w:val="Hyperlink"/>
            <w:noProof/>
            <w:cs/>
          </w:rPr>
          <w:t>4.1.3  .............................................................................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_Toc22887342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19</w:t>
        </w:r>
        <w:r>
          <w:rPr>
            <w:rStyle w:val="Hyperlink"/>
            <w:noProof/>
          </w:rPr>
          <w:fldChar w:fldCharType="end"/>
        </w:r>
      </w:hyperlink>
    </w:p>
    <w:p w14:paraId="288EFF2E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43" w:history="1">
        <w:r w:rsidRPr="0027001E">
          <w:rPr>
            <w:rStyle w:val="Hyperlink"/>
            <w:noProof/>
          </w:rPr>
          <w:t xml:space="preserve">4.2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_Toc22887343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20</w:t>
        </w:r>
        <w:r>
          <w:rPr>
            <w:rStyle w:val="Hyperlink"/>
            <w:noProof/>
          </w:rPr>
          <w:fldChar w:fldCharType="end"/>
        </w:r>
      </w:hyperlink>
    </w:p>
    <w:p w14:paraId="10E04F92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44" w:history="1">
        <w:r w:rsidRPr="0027001E">
          <w:rPr>
            <w:rStyle w:val="Hyperlink"/>
            <w:noProof/>
          </w:rPr>
          <w:t xml:space="preserve">4.3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_Toc22887344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20</w:t>
        </w:r>
        <w:r>
          <w:rPr>
            <w:rStyle w:val="Hyperlink"/>
            <w:noProof/>
          </w:rPr>
          <w:fldChar w:fldCharType="end"/>
        </w:r>
      </w:hyperlink>
    </w:p>
    <w:p w14:paraId="08594EF0" w14:textId="77777777" w:rsidR="000509E5" w:rsidRDefault="000509E5" w:rsidP="000509E5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45" w:history="1">
        <w:r w:rsidRPr="0027001E">
          <w:rPr>
            <w:rStyle w:val="Hyperlink"/>
            <w:noProof/>
            <w:cs/>
          </w:rPr>
          <w:t>4.3.1  .............................................................................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_Toc22887345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20</w:t>
        </w:r>
        <w:r>
          <w:rPr>
            <w:rStyle w:val="Hyperlink"/>
            <w:noProof/>
          </w:rPr>
          <w:fldChar w:fldCharType="end"/>
        </w:r>
      </w:hyperlink>
    </w:p>
    <w:p w14:paraId="6535F7D2" w14:textId="77777777" w:rsidR="000509E5" w:rsidRDefault="000509E5" w:rsidP="000509E5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46" w:history="1">
        <w:r w:rsidRPr="0027001E">
          <w:rPr>
            <w:rStyle w:val="Hyperlink"/>
            <w:noProof/>
            <w:cs/>
          </w:rPr>
          <w:t>4.3.2  .............................................................................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_Toc22887346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20</w:t>
        </w:r>
        <w:r>
          <w:rPr>
            <w:rStyle w:val="Hyperlink"/>
            <w:noProof/>
          </w:rPr>
          <w:fldChar w:fldCharType="end"/>
        </w:r>
      </w:hyperlink>
    </w:p>
    <w:p w14:paraId="62711AB0" w14:textId="77777777" w:rsidR="000509E5" w:rsidRDefault="000509E5" w:rsidP="000509E5">
      <w:pPr>
        <w:pStyle w:val="TOC3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47" w:history="1">
        <w:r w:rsidRPr="0027001E">
          <w:rPr>
            <w:rStyle w:val="Hyperlink"/>
            <w:noProof/>
            <w:cs/>
          </w:rPr>
          <w:t>4.3.3  .............................................................................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_Toc22887347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21</w:t>
        </w:r>
        <w:r>
          <w:rPr>
            <w:rStyle w:val="Hyperlink"/>
            <w:noProof/>
          </w:rPr>
          <w:fldChar w:fldCharType="end"/>
        </w:r>
      </w:hyperlink>
    </w:p>
    <w:p w14:paraId="2819C541" w14:textId="77777777" w:rsidR="000509E5" w:rsidRDefault="000509E5" w:rsidP="000509E5">
      <w:pPr>
        <w:pStyle w:val="TOC1"/>
        <w:tabs>
          <w:tab w:val="right" w:leader="dot" w:pos="829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8"/>
        </w:rPr>
      </w:pPr>
      <w:hyperlink w:anchor="_Toc22887348" w:history="1">
        <w:r w:rsidRPr="0027001E">
          <w:rPr>
            <w:rStyle w:val="Hyperlink"/>
            <w:noProof/>
          </w:rPr>
          <w:t>5</w:t>
        </w:r>
        <w:r>
          <w:rPr>
            <w:noProof/>
            <w:webHidden/>
          </w:rPr>
          <w:t>.  CONCLUSION AND RECOMMENDATION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_Toc22887348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22</w:t>
        </w:r>
        <w:r>
          <w:rPr>
            <w:rStyle w:val="Hyperlink"/>
            <w:noProof/>
          </w:rPr>
          <w:fldChar w:fldCharType="end"/>
        </w:r>
      </w:hyperlink>
    </w:p>
    <w:p w14:paraId="7FB116FE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49" w:history="1">
        <w:r w:rsidRPr="0027001E">
          <w:rPr>
            <w:rStyle w:val="Hyperlink"/>
            <w:noProof/>
          </w:rPr>
          <w:t xml:space="preserve">5.1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_Toc22887349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22</w:t>
        </w:r>
        <w:r>
          <w:rPr>
            <w:rStyle w:val="Hyperlink"/>
            <w:noProof/>
          </w:rPr>
          <w:fldChar w:fldCharType="end"/>
        </w:r>
      </w:hyperlink>
    </w:p>
    <w:p w14:paraId="47CBF9F2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50" w:history="1">
        <w:r w:rsidRPr="0027001E">
          <w:rPr>
            <w:rStyle w:val="Hyperlink"/>
            <w:noProof/>
          </w:rPr>
          <w:t xml:space="preserve">5.2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_Toc22887350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22</w:t>
        </w:r>
        <w:r>
          <w:rPr>
            <w:rStyle w:val="Hyperlink"/>
            <w:noProof/>
          </w:rPr>
          <w:fldChar w:fldCharType="end"/>
        </w:r>
      </w:hyperlink>
    </w:p>
    <w:p w14:paraId="77409380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51" w:history="1">
        <w:r w:rsidRPr="0027001E">
          <w:rPr>
            <w:rStyle w:val="Hyperlink"/>
            <w:noProof/>
          </w:rPr>
          <w:t xml:space="preserve">5.3 </w:t>
        </w:r>
        <w:r w:rsidRPr="0027001E">
          <w:rPr>
            <w:rStyle w:val="Hyperlink"/>
            <w:noProof/>
            <w:cs/>
          </w:rPr>
          <w:t>.............................................................................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_Toc22887351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23</w:t>
        </w:r>
        <w:r>
          <w:rPr>
            <w:rStyle w:val="Hyperlink"/>
            <w:noProof/>
          </w:rPr>
          <w:fldChar w:fldCharType="end"/>
        </w:r>
      </w:hyperlink>
    </w:p>
    <w:p w14:paraId="0367867F" w14:textId="77777777" w:rsidR="000509E5" w:rsidRDefault="000509E5" w:rsidP="000509E5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52" w:history="1">
        <w:r w:rsidRPr="0027001E">
          <w:rPr>
            <w:rStyle w:val="Hyperlink"/>
            <w:noProof/>
          </w:rPr>
          <w:t>REFERENCES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_Toc22887352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24</w:t>
        </w:r>
        <w:r>
          <w:rPr>
            <w:rStyle w:val="Hyperlink"/>
            <w:noProof/>
          </w:rPr>
          <w:fldChar w:fldCharType="end"/>
        </w:r>
      </w:hyperlink>
    </w:p>
    <w:p w14:paraId="359F6651" w14:textId="77777777" w:rsidR="000509E5" w:rsidRDefault="000509E5" w:rsidP="000509E5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53" w:history="1">
        <w:r w:rsidRPr="0027001E">
          <w:rPr>
            <w:rStyle w:val="Hyperlink"/>
            <w:noProof/>
          </w:rPr>
          <w:t>APPENDIX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_Toc22887353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27</w:t>
        </w:r>
        <w:r>
          <w:rPr>
            <w:rStyle w:val="Hyperlink"/>
            <w:noProof/>
          </w:rPr>
          <w:fldChar w:fldCharType="end"/>
        </w:r>
      </w:hyperlink>
    </w:p>
    <w:p w14:paraId="3F250366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54" w:history="1">
        <w:r w:rsidRPr="0027001E">
          <w:rPr>
            <w:rStyle w:val="Hyperlink"/>
            <w:noProof/>
          </w:rPr>
          <w:t>APPENDIX A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_Toc22887354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28</w:t>
        </w:r>
        <w:r>
          <w:rPr>
            <w:rStyle w:val="Hyperlink"/>
            <w:noProof/>
          </w:rPr>
          <w:fldChar w:fldCharType="end"/>
        </w:r>
      </w:hyperlink>
    </w:p>
    <w:p w14:paraId="0A002EF5" w14:textId="77777777" w:rsidR="000509E5" w:rsidRDefault="000509E5" w:rsidP="000509E5">
      <w:pPr>
        <w:pStyle w:val="TOC2"/>
        <w:rPr>
          <w:rFonts w:asciiTheme="minorHAnsi" w:eastAsiaTheme="minorEastAsia" w:hAnsiTheme="minorHAnsi" w:cstheme="minorBidi"/>
          <w:smallCaps w:val="0"/>
          <w:noProof/>
          <w:sz w:val="22"/>
          <w:szCs w:val="28"/>
        </w:rPr>
      </w:pPr>
      <w:hyperlink w:anchor="_Toc22887355" w:history="1">
        <w:r w:rsidRPr="0027001E">
          <w:rPr>
            <w:rStyle w:val="Hyperlink"/>
            <w:noProof/>
          </w:rPr>
          <w:t>APPENDIX B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_Toc22887355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29</w:t>
        </w:r>
        <w:r>
          <w:rPr>
            <w:rStyle w:val="Hyperlink"/>
            <w:noProof/>
          </w:rPr>
          <w:fldChar w:fldCharType="end"/>
        </w:r>
      </w:hyperlink>
    </w:p>
    <w:p w14:paraId="44162ABF" w14:textId="77777777" w:rsidR="000509E5" w:rsidRDefault="000509E5" w:rsidP="000509E5">
      <w:pPr>
        <w:pStyle w:val="TOC4"/>
        <w:rPr>
          <w:rFonts w:asciiTheme="minorHAnsi" w:eastAsiaTheme="minorEastAsia" w:hAnsiTheme="minorHAnsi" w:cstheme="minorBidi"/>
          <w:noProof/>
          <w:sz w:val="22"/>
          <w:szCs w:val="28"/>
        </w:rPr>
      </w:pPr>
      <w:hyperlink w:anchor="_Toc22887356" w:history="1">
        <w:r w:rsidRPr="0027001E">
          <w:rPr>
            <w:rStyle w:val="Hyperlink"/>
            <w:noProof/>
          </w:rPr>
          <w:t>VITAE</w:t>
        </w:r>
        <w:r>
          <w:rPr>
            <w:noProof/>
            <w:webHidden/>
          </w:rPr>
          <w:tab/>
        </w:r>
        <w:r>
          <w:rPr>
            <w:rStyle w:val="Hyperlink"/>
            <w:noProof/>
          </w:rPr>
          <w:fldChar w:fldCharType="begin"/>
        </w:r>
        <w:r>
          <w:rPr>
            <w:noProof/>
            <w:webHidden/>
          </w:rPr>
          <w:instrText xml:space="preserve"> PAGEREF _Toc22887356 \h </w:instrText>
        </w:r>
        <w:r>
          <w:rPr>
            <w:rStyle w:val="Hyperlink"/>
            <w:noProof/>
          </w:rPr>
        </w:r>
        <w:r>
          <w:rPr>
            <w:rStyle w:val="Hyperlink"/>
            <w:noProof/>
          </w:rPr>
          <w:fldChar w:fldCharType="separate"/>
        </w:r>
        <w:r>
          <w:rPr>
            <w:noProof/>
            <w:webHidden/>
          </w:rPr>
          <w:t>30</w:t>
        </w:r>
        <w:r>
          <w:rPr>
            <w:rStyle w:val="Hyperlink"/>
            <w:noProof/>
          </w:rPr>
          <w:fldChar w:fldCharType="end"/>
        </w:r>
      </w:hyperlink>
    </w:p>
    <w:p w14:paraId="2172AEA4" w14:textId="77777777" w:rsidR="000509E5" w:rsidRPr="0006364B" w:rsidRDefault="000509E5" w:rsidP="000509E5">
      <w:pPr>
        <w:jc w:val="right"/>
        <w:rPr>
          <w:rFonts w:eastAsiaTheme="minorEastAsia"/>
          <w:noProof/>
          <w:cs/>
        </w:rPr>
      </w:pPr>
      <w:r>
        <w:rPr>
          <w:cs/>
        </w:rPr>
        <w:fldChar w:fldCharType="end"/>
      </w:r>
    </w:p>
    <w:p w14:paraId="47A28778" w14:textId="77777777" w:rsidR="000509E5" w:rsidRDefault="000509E5" w:rsidP="000509E5">
      <w:pPr>
        <w:rPr>
          <w:cs/>
        </w:rPr>
      </w:pPr>
      <w:r>
        <w:rPr>
          <w:cs/>
        </w:rPr>
        <w:br w:type="page"/>
      </w:r>
    </w:p>
    <w:p w14:paraId="4133E1C8" w14:textId="77777777" w:rsidR="000509E5" w:rsidRDefault="000509E5" w:rsidP="000509E5">
      <w:pPr>
        <w:pStyle w:val="Heading4"/>
        <w:rPr>
          <w:cs/>
        </w:rPr>
        <w:sectPr w:rsidR="000509E5" w:rsidSect="000509E5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  <w:bookmarkStart w:id="7" w:name="_Toc20746463"/>
    </w:p>
    <w:p w14:paraId="7E6991AA" w14:textId="77777777" w:rsidR="000509E5" w:rsidRDefault="000509E5" w:rsidP="000509E5">
      <w:pPr>
        <w:pStyle w:val="Heading4"/>
      </w:pPr>
      <w:bookmarkStart w:id="8" w:name="_Toc22887314"/>
      <w:bookmarkEnd w:id="7"/>
      <w:r>
        <w:lastRenderedPageBreak/>
        <w:t>LIST OF TABLES</w:t>
      </w:r>
      <w:bookmarkEnd w:id="8"/>
    </w:p>
    <w:p w14:paraId="3306290F" w14:textId="77777777" w:rsidR="000509E5" w:rsidRPr="0063426C" w:rsidRDefault="000509E5" w:rsidP="000509E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5"/>
        <w:gridCol w:w="1281"/>
      </w:tblGrid>
      <w:tr w:rsidR="000509E5" w14:paraId="131D5DFA" w14:textId="77777777" w:rsidTr="00B158F2">
        <w:tc>
          <w:tcPr>
            <w:tcW w:w="7015" w:type="dxa"/>
          </w:tcPr>
          <w:p w14:paraId="0E61F97F" w14:textId="77777777" w:rsidR="000509E5" w:rsidRDefault="000509E5" w:rsidP="00B158F2">
            <w:r w:rsidRPr="00EF4290">
              <w:rPr>
                <w:b/>
                <w:bCs/>
              </w:rPr>
              <w:t>Table</w:t>
            </w:r>
            <w:r>
              <w:rPr>
                <w:b/>
                <w:bCs/>
                <w:cs/>
              </w:rPr>
              <w:tab/>
            </w:r>
          </w:p>
        </w:tc>
        <w:tc>
          <w:tcPr>
            <w:tcW w:w="1281" w:type="dxa"/>
          </w:tcPr>
          <w:p w14:paraId="5FAD36D4" w14:textId="77777777" w:rsidR="000509E5" w:rsidRDefault="000509E5" w:rsidP="00B158F2">
            <w:pPr>
              <w:jc w:val="right"/>
            </w:pPr>
            <w:r w:rsidRPr="00EF4290">
              <w:rPr>
                <w:b/>
                <w:bCs/>
              </w:rPr>
              <w:t>Page</w:t>
            </w:r>
          </w:p>
        </w:tc>
      </w:tr>
      <w:tr w:rsidR="000509E5" w14:paraId="2B8DFD80" w14:textId="77777777" w:rsidTr="00B158F2">
        <w:tc>
          <w:tcPr>
            <w:tcW w:w="7015" w:type="dxa"/>
          </w:tcPr>
          <w:p w14:paraId="68AAF611" w14:textId="77777777" w:rsidR="000509E5" w:rsidRPr="0006364B" w:rsidRDefault="000509E5" w:rsidP="00B158F2">
            <w:pPr>
              <w:rPr>
                <w:b/>
                <w:bCs/>
              </w:rPr>
            </w:pPr>
            <w:r>
              <w:rPr>
                <w:rStyle w:val="a0"/>
                <w:rFonts w:hint="cs"/>
                <w:cs/>
              </w:rPr>
              <w:t xml:space="preserve">1.1 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01AED780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722D2633" w14:textId="77777777" w:rsidTr="00B158F2">
        <w:tc>
          <w:tcPr>
            <w:tcW w:w="7015" w:type="dxa"/>
          </w:tcPr>
          <w:p w14:paraId="0142F398" w14:textId="77777777" w:rsidR="000509E5" w:rsidRDefault="000509E5" w:rsidP="00B158F2">
            <w:r>
              <w:rPr>
                <w:rFonts w:hint="cs"/>
                <w:cs/>
              </w:rPr>
              <w:t>1.2</w:t>
            </w:r>
            <w:r>
              <w:t xml:space="preserve"> 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0087BB68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5C58D9E0" w14:textId="77777777" w:rsidTr="00B158F2">
        <w:tc>
          <w:tcPr>
            <w:tcW w:w="7015" w:type="dxa"/>
          </w:tcPr>
          <w:p w14:paraId="491F5851" w14:textId="77777777" w:rsidR="000509E5" w:rsidRDefault="000509E5" w:rsidP="00B158F2">
            <w:r>
              <w:rPr>
                <w:rFonts w:hint="cs"/>
                <w:cs/>
              </w:rPr>
              <w:t xml:space="preserve">1.3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528BE83A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7D738501" w14:textId="77777777" w:rsidTr="00B158F2">
        <w:tc>
          <w:tcPr>
            <w:tcW w:w="7015" w:type="dxa"/>
          </w:tcPr>
          <w:p w14:paraId="57AB5A4A" w14:textId="77777777" w:rsidR="000509E5" w:rsidRDefault="000509E5" w:rsidP="00B158F2">
            <w:r>
              <w:rPr>
                <w:rFonts w:hint="cs"/>
                <w:cs/>
              </w:rPr>
              <w:t xml:space="preserve">2.1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63B3A2A5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5173BF5D" w14:textId="77777777" w:rsidTr="00B158F2">
        <w:tc>
          <w:tcPr>
            <w:tcW w:w="7015" w:type="dxa"/>
          </w:tcPr>
          <w:p w14:paraId="53C27B3C" w14:textId="77777777" w:rsidR="000509E5" w:rsidRDefault="000509E5" w:rsidP="00B158F2">
            <w:r>
              <w:rPr>
                <w:rFonts w:hint="cs"/>
                <w:cs/>
              </w:rPr>
              <w:t xml:space="preserve">2.2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66FEA102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2953F0A9" w14:textId="77777777" w:rsidTr="00B158F2">
        <w:tc>
          <w:tcPr>
            <w:tcW w:w="7015" w:type="dxa"/>
          </w:tcPr>
          <w:p w14:paraId="6081335E" w14:textId="77777777" w:rsidR="000509E5" w:rsidRDefault="000509E5" w:rsidP="00B158F2">
            <w:r>
              <w:rPr>
                <w:rFonts w:hint="cs"/>
                <w:cs/>
              </w:rPr>
              <w:t xml:space="preserve">2.3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579C7C28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7A6B4AB5" w14:textId="77777777" w:rsidTr="00B158F2">
        <w:tc>
          <w:tcPr>
            <w:tcW w:w="7015" w:type="dxa"/>
          </w:tcPr>
          <w:p w14:paraId="14444CFA" w14:textId="77777777" w:rsidR="000509E5" w:rsidRDefault="000509E5" w:rsidP="00B158F2">
            <w:r>
              <w:rPr>
                <w:rFonts w:hint="cs"/>
                <w:cs/>
              </w:rPr>
              <w:t>2.4</w:t>
            </w:r>
            <w:r>
              <w:t xml:space="preserve"> 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1B49D489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113A7EBB" w14:textId="77777777" w:rsidTr="00B158F2">
        <w:tc>
          <w:tcPr>
            <w:tcW w:w="7015" w:type="dxa"/>
          </w:tcPr>
          <w:p w14:paraId="011DF1C7" w14:textId="77777777" w:rsidR="000509E5" w:rsidRDefault="000509E5" w:rsidP="00B158F2"/>
        </w:tc>
        <w:tc>
          <w:tcPr>
            <w:tcW w:w="1281" w:type="dxa"/>
          </w:tcPr>
          <w:p w14:paraId="74D101AF" w14:textId="77777777" w:rsidR="000509E5" w:rsidRDefault="000509E5" w:rsidP="00B158F2"/>
        </w:tc>
      </w:tr>
    </w:tbl>
    <w:p w14:paraId="0C1C7705" w14:textId="77777777" w:rsidR="000509E5" w:rsidRPr="0006364B" w:rsidRDefault="000509E5" w:rsidP="000509E5"/>
    <w:p w14:paraId="3B0EBF4D" w14:textId="77777777" w:rsidR="000509E5" w:rsidRDefault="000509E5" w:rsidP="000509E5">
      <w:pPr>
        <w:rPr>
          <w:b/>
          <w:bCs/>
        </w:rPr>
      </w:pPr>
    </w:p>
    <w:p w14:paraId="3FCDC790" w14:textId="77777777" w:rsidR="000509E5" w:rsidRDefault="000509E5" w:rsidP="000509E5">
      <w:pPr>
        <w:rPr>
          <w:b/>
          <w:bCs/>
        </w:rPr>
      </w:pPr>
    </w:p>
    <w:p w14:paraId="546DA9F1" w14:textId="77777777" w:rsidR="000509E5" w:rsidRDefault="000509E5" w:rsidP="000509E5">
      <w:pPr>
        <w:rPr>
          <w:b/>
          <w:bCs/>
        </w:rPr>
      </w:pPr>
    </w:p>
    <w:p w14:paraId="0E1D5919" w14:textId="77777777" w:rsidR="000509E5" w:rsidRDefault="000509E5" w:rsidP="000509E5">
      <w:pPr>
        <w:rPr>
          <w:b/>
          <w:bCs/>
        </w:rPr>
      </w:pPr>
    </w:p>
    <w:p w14:paraId="16EFBFB1" w14:textId="77777777" w:rsidR="000509E5" w:rsidRDefault="000509E5" w:rsidP="000509E5">
      <w:pPr>
        <w:rPr>
          <w:b/>
          <w:bCs/>
        </w:rPr>
      </w:pPr>
    </w:p>
    <w:p w14:paraId="0699B834" w14:textId="77777777" w:rsidR="000509E5" w:rsidRDefault="000509E5" w:rsidP="000509E5">
      <w:pPr>
        <w:rPr>
          <w:b/>
          <w:bCs/>
        </w:rPr>
      </w:pPr>
    </w:p>
    <w:p w14:paraId="523C60A1" w14:textId="77777777" w:rsidR="000509E5" w:rsidRDefault="000509E5" w:rsidP="000509E5">
      <w:pPr>
        <w:rPr>
          <w:b/>
          <w:bCs/>
        </w:rPr>
      </w:pPr>
    </w:p>
    <w:p w14:paraId="7153F41A" w14:textId="77777777" w:rsidR="000509E5" w:rsidRDefault="000509E5" w:rsidP="000509E5">
      <w:pPr>
        <w:rPr>
          <w:b/>
          <w:bCs/>
        </w:rPr>
      </w:pPr>
    </w:p>
    <w:p w14:paraId="3CC86DB3" w14:textId="77777777" w:rsidR="000509E5" w:rsidRDefault="000509E5" w:rsidP="000509E5">
      <w:pPr>
        <w:rPr>
          <w:b/>
          <w:bCs/>
        </w:rPr>
      </w:pPr>
    </w:p>
    <w:p w14:paraId="7025475D" w14:textId="77777777" w:rsidR="000509E5" w:rsidRDefault="000509E5" w:rsidP="000509E5">
      <w:pPr>
        <w:rPr>
          <w:b/>
          <w:bCs/>
        </w:rPr>
      </w:pPr>
    </w:p>
    <w:p w14:paraId="612FA4BB" w14:textId="77777777" w:rsidR="000509E5" w:rsidRDefault="000509E5" w:rsidP="000509E5">
      <w:pPr>
        <w:rPr>
          <w:b/>
          <w:bCs/>
        </w:rPr>
      </w:pPr>
    </w:p>
    <w:p w14:paraId="7BCF9423" w14:textId="77777777" w:rsidR="000509E5" w:rsidRDefault="000509E5" w:rsidP="000509E5">
      <w:pPr>
        <w:rPr>
          <w:b/>
          <w:bCs/>
          <w:cs/>
        </w:rPr>
      </w:pPr>
    </w:p>
    <w:p w14:paraId="65730CBB" w14:textId="77777777" w:rsidR="000509E5" w:rsidRDefault="000509E5" w:rsidP="000509E5">
      <w:pPr>
        <w:rPr>
          <w:b/>
          <w:bCs/>
        </w:rPr>
      </w:pPr>
    </w:p>
    <w:p w14:paraId="09BC5241" w14:textId="77777777" w:rsidR="000509E5" w:rsidRDefault="000509E5" w:rsidP="000509E5">
      <w:pPr>
        <w:rPr>
          <w:b/>
          <w:bCs/>
        </w:rPr>
      </w:pPr>
    </w:p>
    <w:p w14:paraId="18AC45CE" w14:textId="77777777" w:rsidR="000509E5" w:rsidRDefault="000509E5" w:rsidP="000509E5">
      <w:pPr>
        <w:rPr>
          <w:b/>
          <w:bCs/>
        </w:rPr>
      </w:pPr>
    </w:p>
    <w:p w14:paraId="23FEC089" w14:textId="77777777" w:rsidR="000509E5" w:rsidRDefault="000509E5" w:rsidP="000509E5">
      <w:pPr>
        <w:rPr>
          <w:b/>
          <w:bCs/>
        </w:rPr>
      </w:pPr>
    </w:p>
    <w:p w14:paraId="7142E37C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  <w:bookmarkStart w:id="9" w:name="_Toc20745395"/>
      <w:bookmarkStart w:id="10" w:name="_Toc20745930"/>
      <w:bookmarkStart w:id="11" w:name="_Toc20746464"/>
    </w:p>
    <w:p w14:paraId="520DC1E4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0C83679C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7F2D134B" w14:textId="77777777" w:rsidR="000509E5" w:rsidRDefault="000509E5" w:rsidP="000509E5">
      <w:pPr>
        <w:jc w:val="center"/>
        <w:rPr>
          <w:b/>
          <w:bCs/>
          <w:sz w:val="40"/>
          <w:szCs w:val="40"/>
          <w:cs/>
        </w:rPr>
        <w:sectPr w:rsidR="000509E5" w:rsidSect="000509E5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</w:p>
    <w:bookmarkEnd w:id="9"/>
    <w:bookmarkEnd w:id="10"/>
    <w:bookmarkEnd w:id="11"/>
    <w:p w14:paraId="7F4A280B" w14:textId="77777777" w:rsidR="000509E5" w:rsidRPr="00E54441" w:rsidRDefault="000509E5" w:rsidP="000509E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LIST OF TABLES (Continued)</w:t>
      </w:r>
    </w:p>
    <w:p w14:paraId="5AEF1B51" w14:textId="77777777" w:rsidR="000509E5" w:rsidRPr="0063426C" w:rsidRDefault="000509E5" w:rsidP="000509E5">
      <w:pPr>
        <w:rPr>
          <w: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5"/>
        <w:gridCol w:w="1281"/>
      </w:tblGrid>
      <w:tr w:rsidR="000509E5" w14:paraId="20217164" w14:textId="77777777" w:rsidTr="00B158F2">
        <w:tc>
          <w:tcPr>
            <w:tcW w:w="7015" w:type="dxa"/>
          </w:tcPr>
          <w:p w14:paraId="21F7CCDE" w14:textId="77777777" w:rsidR="000509E5" w:rsidRPr="00EF4290" w:rsidRDefault="000509E5" w:rsidP="00B158F2">
            <w:pPr>
              <w:rPr>
                <w:b/>
                <w:bCs/>
              </w:rPr>
            </w:pPr>
            <w:r w:rsidRPr="00EF4290">
              <w:rPr>
                <w:b/>
                <w:bCs/>
              </w:rPr>
              <w:t>Table</w:t>
            </w:r>
          </w:p>
        </w:tc>
        <w:tc>
          <w:tcPr>
            <w:tcW w:w="1281" w:type="dxa"/>
          </w:tcPr>
          <w:p w14:paraId="3A7B1D57" w14:textId="77777777" w:rsidR="000509E5" w:rsidRPr="00EF4290" w:rsidRDefault="000509E5" w:rsidP="00B158F2">
            <w:pPr>
              <w:jc w:val="right"/>
              <w:rPr>
                <w:b/>
                <w:bCs/>
              </w:rPr>
            </w:pPr>
            <w:r w:rsidRPr="00EF4290">
              <w:rPr>
                <w:b/>
                <w:bCs/>
              </w:rPr>
              <w:t>Page</w:t>
            </w:r>
          </w:p>
        </w:tc>
      </w:tr>
      <w:tr w:rsidR="000509E5" w14:paraId="27301736" w14:textId="77777777" w:rsidTr="00B158F2">
        <w:tc>
          <w:tcPr>
            <w:tcW w:w="7015" w:type="dxa"/>
          </w:tcPr>
          <w:p w14:paraId="3E07DA8D" w14:textId="77777777" w:rsidR="000509E5" w:rsidRPr="0006364B" w:rsidRDefault="000509E5" w:rsidP="00B158F2">
            <w:pPr>
              <w:rPr>
                <w:b/>
                <w:bCs/>
              </w:rPr>
            </w:pPr>
            <w:r>
              <w:rPr>
                <w:rStyle w:val="a0"/>
              </w:rPr>
              <w:t>4</w:t>
            </w:r>
            <w:r>
              <w:rPr>
                <w:rStyle w:val="a0"/>
                <w:rFonts w:hint="cs"/>
                <w:cs/>
              </w:rPr>
              <w:t xml:space="preserve">.1 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4E58292A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61C6C992" w14:textId="77777777" w:rsidTr="00B158F2">
        <w:tc>
          <w:tcPr>
            <w:tcW w:w="7015" w:type="dxa"/>
          </w:tcPr>
          <w:p w14:paraId="7AF73C1E" w14:textId="77777777" w:rsidR="000509E5" w:rsidRDefault="000509E5" w:rsidP="00B158F2">
            <w:r>
              <w:rPr>
                <w:rFonts w:hint="cs"/>
                <w:cs/>
              </w:rPr>
              <w:t>4.2</w:t>
            </w:r>
            <w:r>
              <w:t xml:space="preserve"> 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79CA525E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442B199C" w14:textId="77777777" w:rsidTr="00B158F2">
        <w:tc>
          <w:tcPr>
            <w:tcW w:w="7015" w:type="dxa"/>
          </w:tcPr>
          <w:p w14:paraId="222FD5C2" w14:textId="77777777" w:rsidR="000509E5" w:rsidRDefault="000509E5" w:rsidP="00B158F2">
            <w:r>
              <w:t>4</w:t>
            </w:r>
            <w:r>
              <w:rPr>
                <w:rFonts w:hint="cs"/>
                <w:cs/>
              </w:rPr>
              <w:t xml:space="preserve">.3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202846A6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350C24FD" w14:textId="77777777" w:rsidTr="00B158F2">
        <w:tc>
          <w:tcPr>
            <w:tcW w:w="7015" w:type="dxa"/>
          </w:tcPr>
          <w:p w14:paraId="44823E34" w14:textId="77777777" w:rsidR="000509E5" w:rsidRDefault="000509E5" w:rsidP="00B158F2">
            <w:r>
              <w:rPr>
                <w:rFonts w:hint="cs"/>
                <w:cs/>
              </w:rPr>
              <w:t xml:space="preserve">5.1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53992423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762765E4" w14:textId="77777777" w:rsidTr="00B158F2">
        <w:tc>
          <w:tcPr>
            <w:tcW w:w="7015" w:type="dxa"/>
          </w:tcPr>
          <w:p w14:paraId="2DF3C252" w14:textId="77777777" w:rsidR="000509E5" w:rsidRDefault="000509E5" w:rsidP="00B158F2">
            <w:r>
              <w:rPr>
                <w:rFonts w:hint="cs"/>
                <w:cs/>
              </w:rPr>
              <w:t xml:space="preserve">5.2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7B729768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6B163C46" w14:textId="77777777" w:rsidTr="00B158F2">
        <w:tc>
          <w:tcPr>
            <w:tcW w:w="7015" w:type="dxa"/>
          </w:tcPr>
          <w:p w14:paraId="607CD86F" w14:textId="77777777" w:rsidR="000509E5" w:rsidRDefault="000509E5" w:rsidP="00B158F2">
            <w:r>
              <w:rPr>
                <w:rFonts w:hint="cs"/>
                <w:cs/>
              </w:rPr>
              <w:t xml:space="preserve">5.3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3087F6DD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6B70B424" w14:textId="77777777" w:rsidTr="00B158F2">
        <w:tc>
          <w:tcPr>
            <w:tcW w:w="7015" w:type="dxa"/>
          </w:tcPr>
          <w:p w14:paraId="4F1327EA" w14:textId="77777777" w:rsidR="000509E5" w:rsidRDefault="000509E5" w:rsidP="00B158F2"/>
        </w:tc>
        <w:tc>
          <w:tcPr>
            <w:tcW w:w="1281" w:type="dxa"/>
          </w:tcPr>
          <w:p w14:paraId="2CEF17CC" w14:textId="77777777" w:rsidR="000509E5" w:rsidRDefault="000509E5" w:rsidP="00B158F2"/>
        </w:tc>
      </w:tr>
    </w:tbl>
    <w:p w14:paraId="5DBBAA69" w14:textId="77777777" w:rsidR="000509E5" w:rsidRDefault="000509E5" w:rsidP="000509E5">
      <w:pPr>
        <w:rPr>
          <w:b/>
          <w:bCs/>
          <w:cs/>
        </w:rPr>
      </w:pPr>
    </w:p>
    <w:p w14:paraId="03855630" w14:textId="77777777" w:rsidR="000509E5" w:rsidRDefault="000509E5" w:rsidP="000509E5">
      <w:pPr>
        <w:rPr>
          <w:cs/>
        </w:rPr>
      </w:pPr>
      <w:r>
        <w:rPr>
          <w:cs/>
        </w:rPr>
        <w:br w:type="page"/>
      </w:r>
    </w:p>
    <w:p w14:paraId="2D483353" w14:textId="77777777" w:rsidR="000509E5" w:rsidRDefault="000509E5" w:rsidP="000509E5">
      <w:pPr>
        <w:pStyle w:val="Heading4"/>
        <w:rPr>
          <w:rStyle w:val="a0"/>
          <w:sz w:val="40"/>
          <w:szCs w:val="40"/>
          <w:cs/>
        </w:rPr>
        <w:sectPr w:rsidR="000509E5" w:rsidSect="000509E5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  <w:bookmarkStart w:id="12" w:name="_Toc20746465"/>
    </w:p>
    <w:p w14:paraId="45E5C05B" w14:textId="77777777" w:rsidR="000509E5" w:rsidRPr="00E54441" w:rsidRDefault="000509E5" w:rsidP="000509E5">
      <w:pPr>
        <w:pStyle w:val="Heading4"/>
        <w:rPr>
          <w:rStyle w:val="a0"/>
          <w:sz w:val="40"/>
          <w:szCs w:val="40"/>
        </w:rPr>
      </w:pPr>
      <w:bookmarkStart w:id="13" w:name="_Toc22887315"/>
      <w:bookmarkEnd w:id="12"/>
      <w:r>
        <w:rPr>
          <w:rStyle w:val="a0"/>
          <w:sz w:val="40"/>
          <w:szCs w:val="40"/>
        </w:rPr>
        <w:lastRenderedPageBreak/>
        <w:t>LIST OF FIGURES</w:t>
      </w:r>
      <w:bookmarkEnd w:id="13"/>
    </w:p>
    <w:p w14:paraId="1A114EA9" w14:textId="77777777" w:rsidR="000509E5" w:rsidRPr="0063426C" w:rsidRDefault="000509E5" w:rsidP="000509E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5"/>
        <w:gridCol w:w="1281"/>
      </w:tblGrid>
      <w:tr w:rsidR="000509E5" w14:paraId="574F5C26" w14:textId="77777777" w:rsidTr="00B158F2">
        <w:tc>
          <w:tcPr>
            <w:tcW w:w="7015" w:type="dxa"/>
          </w:tcPr>
          <w:p w14:paraId="25035694" w14:textId="77777777" w:rsidR="000509E5" w:rsidRDefault="000509E5" w:rsidP="00B158F2">
            <w:r>
              <w:t>Figure</w:t>
            </w:r>
            <w:r>
              <w:rPr>
                <w:b/>
                <w:bCs/>
                <w:cs/>
              </w:rPr>
              <w:tab/>
            </w:r>
          </w:p>
        </w:tc>
        <w:tc>
          <w:tcPr>
            <w:tcW w:w="1281" w:type="dxa"/>
          </w:tcPr>
          <w:p w14:paraId="0C1D338D" w14:textId="77777777" w:rsidR="000509E5" w:rsidRDefault="000509E5" w:rsidP="00B158F2">
            <w:pPr>
              <w:jc w:val="right"/>
            </w:pPr>
            <w:r>
              <w:rPr>
                <w:rStyle w:val="a0"/>
              </w:rPr>
              <w:t>Page</w:t>
            </w:r>
          </w:p>
        </w:tc>
      </w:tr>
      <w:tr w:rsidR="000509E5" w14:paraId="16B0BF51" w14:textId="77777777" w:rsidTr="00B158F2">
        <w:tc>
          <w:tcPr>
            <w:tcW w:w="7015" w:type="dxa"/>
          </w:tcPr>
          <w:p w14:paraId="1A8EF2ED" w14:textId="77777777" w:rsidR="000509E5" w:rsidRPr="0006364B" w:rsidRDefault="000509E5" w:rsidP="00B158F2">
            <w:pPr>
              <w:rPr>
                <w:b/>
                <w:bCs/>
              </w:rPr>
            </w:pPr>
            <w:r>
              <w:rPr>
                <w:rStyle w:val="a0"/>
                <w:rFonts w:hint="cs"/>
                <w:cs/>
              </w:rPr>
              <w:t xml:space="preserve">1.1 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790A2EC2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341CC16F" w14:textId="77777777" w:rsidTr="00B158F2">
        <w:tc>
          <w:tcPr>
            <w:tcW w:w="7015" w:type="dxa"/>
          </w:tcPr>
          <w:p w14:paraId="15A83D34" w14:textId="77777777" w:rsidR="000509E5" w:rsidRDefault="000509E5" w:rsidP="00B158F2">
            <w:r>
              <w:rPr>
                <w:rFonts w:hint="cs"/>
                <w:cs/>
              </w:rPr>
              <w:t xml:space="preserve">1.2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72409EE6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567B1DA2" w14:textId="77777777" w:rsidTr="00B158F2">
        <w:tc>
          <w:tcPr>
            <w:tcW w:w="7015" w:type="dxa"/>
          </w:tcPr>
          <w:p w14:paraId="4E359E1C" w14:textId="77777777" w:rsidR="000509E5" w:rsidRDefault="000509E5" w:rsidP="00B158F2">
            <w:r>
              <w:rPr>
                <w:rFonts w:hint="cs"/>
                <w:cs/>
              </w:rPr>
              <w:t>1.3</w:t>
            </w:r>
            <w:r>
              <w:t xml:space="preserve"> 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79FF6964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7EA5429A" w14:textId="77777777" w:rsidTr="00B158F2">
        <w:tc>
          <w:tcPr>
            <w:tcW w:w="7015" w:type="dxa"/>
          </w:tcPr>
          <w:p w14:paraId="4C2CB6E1" w14:textId="77777777" w:rsidR="000509E5" w:rsidRDefault="000509E5" w:rsidP="00B158F2">
            <w:r>
              <w:rPr>
                <w:rFonts w:hint="cs"/>
                <w:cs/>
              </w:rPr>
              <w:t>2.1</w:t>
            </w:r>
            <w:r>
              <w:t xml:space="preserve"> 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6A70A636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3CEF0967" w14:textId="77777777" w:rsidTr="00B158F2">
        <w:tc>
          <w:tcPr>
            <w:tcW w:w="7015" w:type="dxa"/>
          </w:tcPr>
          <w:p w14:paraId="24F8F7BF" w14:textId="77777777" w:rsidR="000509E5" w:rsidRDefault="000509E5" w:rsidP="00B158F2">
            <w:r>
              <w:rPr>
                <w:rFonts w:hint="cs"/>
                <w:cs/>
              </w:rPr>
              <w:t>2.2</w:t>
            </w:r>
            <w:r>
              <w:t xml:space="preserve"> 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7E452024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0F42A4F1" w14:textId="77777777" w:rsidTr="00B158F2">
        <w:tc>
          <w:tcPr>
            <w:tcW w:w="7015" w:type="dxa"/>
          </w:tcPr>
          <w:p w14:paraId="394885DE" w14:textId="77777777" w:rsidR="000509E5" w:rsidRDefault="000509E5" w:rsidP="00B158F2">
            <w:r>
              <w:rPr>
                <w:rFonts w:hint="cs"/>
                <w:cs/>
              </w:rPr>
              <w:t>2.3</w:t>
            </w:r>
            <w:r>
              <w:t xml:space="preserve"> 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2E445A22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741EDA95" w14:textId="77777777" w:rsidTr="00B158F2">
        <w:tc>
          <w:tcPr>
            <w:tcW w:w="7015" w:type="dxa"/>
          </w:tcPr>
          <w:p w14:paraId="0ABE7C2F" w14:textId="77777777" w:rsidR="000509E5" w:rsidRDefault="000509E5" w:rsidP="00B158F2">
            <w:r>
              <w:rPr>
                <w:rFonts w:hint="cs"/>
                <w:cs/>
              </w:rPr>
              <w:t>2.4</w:t>
            </w:r>
            <w:r>
              <w:t xml:space="preserve"> 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48AEC741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77044271" w14:textId="77777777" w:rsidTr="00B158F2">
        <w:tc>
          <w:tcPr>
            <w:tcW w:w="7015" w:type="dxa"/>
          </w:tcPr>
          <w:p w14:paraId="5EB47B64" w14:textId="77777777" w:rsidR="000509E5" w:rsidRDefault="000509E5" w:rsidP="00B158F2"/>
        </w:tc>
        <w:tc>
          <w:tcPr>
            <w:tcW w:w="1281" w:type="dxa"/>
          </w:tcPr>
          <w:p w14:paraId="4CEE8F82" w14:textId="77777777" w:rsidR="000509E5" w:rsidRDefault="000509E5" w:rsidP="00B158F2"/>
        </w:tc>
      </w:tr>
    </w:tbl>
    <w:p w14:paraId="7975EF8B" w14:textId="77777777" w:rsidR="000509E5" w:rsidRDefault="000509E5" w:rsidP="000509E5"/>
    <w:p w14:paraId="3C73A97F" w14:textId="77777777" w:rsidR="000509E5" w:rsidRDefault="000509E5" w:rsidP="000509E5"/>
    <w:p w14:paraId="3C3A4CAC" w14:textId="77777777" w:rsidR="000509E5" w:rsidRDefault="000509E5" w:rsidP="000509E5"/>
    <w:p w14:paraId="239C2CAA" w14:textId="77777777" w:rsidR="000509E5" w:rsidRDefault="000509E5" w:rsidP="000509E5"/>
    <w:p w14:paraId="396A48DB" w14:textId="77777777" w:rsidR="000509E5" w:rsidRDefault="000509E5" w:rsidP="000509E5"/>
    <w:p w14:paraId="3D79BDE5" w14:textId="77777777" w:rsidR="000509E5" w:rsidRDefault="000509E5" w:rsidP="000509E5"/>
    <w:p w14:paraId="0276C6D9" w14:textId="77777777" w:rsidR="000509E5" w:rsidRDefault="000509E5" w:rsidP="000509E5"/>
    <w:p w14:paraId="21B71F57" w14:textId="77777777" w:rsidR="000509E5" w:rsidRDefault="000509E5" w:rsidP="000509E5"/>
    <w:p w14:paraId="093A2268" w14:textId="77777777" w:rsidR="000509E5" w:rsidRDefault="000509E5" w:rsidP="000509E5"/>
    <w:p w14:paraId="16469313" w14:textId="77777777" w:rsidR="000509E5" w:rsidRDefault="000509E5" w:rsidP="000509E5"/>
    <w:p w14:paraId="2C850896" w14:textId="77777777" w:rsidR="000509E5" w:rsidRDefault="000509E5" w:rsidP="000509E5"/>
    <w:p w14:paraId="06A71D51" w14:textId="77777777" w:rsidR="000509E5" w:rsidRDefault="000509E5" w:rsidP="000509E5"/>
    <w:p w14:paraId="541C5017" w14:textId="77777777" w:rsidR="000509E5" w:rsidRDefault="000509E5" w:rsidP="000509E5"/>
    <w:p w14:paraId="5D396DE0" w14:textId="77777777" w:rsidR="000509E5" w:rsidRDefault="000509E5" w:rsidP="000509E5"/>
    <w:p w14:paraId="7F391D50" w14:textId="77777777" w:rsidR="000509E5" w:rsidRDefault="000509E5" w:rsidP="000509E5"/>
    <w:p w14:paraId="03E64941" w14:textId="77777777" w:rsidR="000509E5" w:rsidRDefault="000509E5" w:rsidP="000509E5"/>
    <w:p w14:paraId="5522EF9F" w14:textId="77777777" w:rsidR="000509E5" w:rsidRDefault="000509E5" w:rsidP="000509E5"/>
    <w:p w14:paraId="5C13F07B" w14:textId="77777777" w:rsidR="000509E5" w:rsidRDefault="000509E5" w:rsidP="000509E5"/>
    <w:p w14:paraId="2E16BD94" w14:textId="77777777" w:rsidR="000509E5" w:rsidRDefault="000509E5" w:rsidP="000509E5"/>
    <w:p w14:paraId="4D267854" w14:textId="77777777" w:rsidR="000509E5" w:rsidRDefault="000509E5" w:rsidP="000509E5"/>
    <w:p w14:paraId="57E30881" w14:textId="77777777" w:rsidR="000509E5" w:rsidRDefault="000509E5" w:rsidP="000509E5"/>
    <w:p w14:paraId="3BCA1C79" w14:textId="77777777" w:rsidR="000509E5" w:rsidRDefault="000509E5" w:rsidP="000509E5">
      <w:pPr>
        <w:jc w:val="center"/>
        <w:rPr>
          <w:rStyle w:val="a0"/>
          <w:b/>
          <w:bCs/>
          <w:sz w:val="40"/>
          <w:szCs w:val="40"/>
          <w:cs/>
        </w:rPr>
        <w:sectPr w:rsidR="000509E5" w:rsidSect="000509E5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  <w:bookmarkStart w:id="14" w:name="_Toc20745932"/>
      <w:bookmarkStart w:id="15" w:name="_Toc20746466"/>
    </w:p>
    <w:bookmarkEnd w:id="14"/>
    <w:bookmarkEnd w:id="15"/>
    <w:p w14:paraId="53B31F1A" w14:textId="77777777" w:rsidR="000509E5" w:rsidRPr="00E54441" w:rsidRDefault="000509E5" w:rsidP="000509E5">
      <w:pPr>
        <w:jc w:val="center"/>
        <w:rPr>
          <w:rStyle w:val="a0"/>
          <w:b/>
          <w:bCs/>
          <w:sz w:val="40"/>
          <w:szCs w:val="40"/>
        </w:rPr>
      </w:pPr>
      <w:r>
        <w:rPr>
          <w:rStyle w:val="a0"/>
          <w:b/>
          <w:bCs/>
          <w:sz w:val="40"/>
          <w:szCs w:val="40"/>
        </w:rPr>
        <w:lastRenderedPageBreak/>
        <w:t>LIST OF FIGURES (continued)</w:t>
      </w:r>
    </w:p>
    <w:p w14:paraId="19BD1DC9" w14:textId="77777777" w:rsidR="000509E5" w:rsidRPr="0063426C" w:rsidRDefault="000509E5" w:rsidP="000509E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5"/>
        <w:gridCol w:w="1281"/>
      </w:tblGrid>
      <w:tr w:rsidR="000509E5" w14:paraId="09394972" w14:textId="77777777" w:rsidTr="00B158F2">
        <w:tc>
          <w:tcPr>
            <w:tcW w:w="7015" w:type="dxa"/>
          </w:tcPr>
          <w:p w14:paraId="072C6CBC" w14:textId="77777777" w:rsidR="000509E5" w:rsidRDefault="000509E5" w:rsidP="00B158F2">
            <w:r>
              <w:t>Figure</w:t>
            </w:r>
          </w:p>
        </w:tc>
        <w:tc>
          <w:tcPr>
            <w:tcW w:w="1281" w:type="dxa"/>
          </w:tcPr>
          <w:p w14:paraId="4E540B10" w14:textId="77777777" w:rsidR="000509E5" w:rsidRDefault="000509E5" w:rsidP="00B158F2">
            <w:pPr>
              <w:jc w:val="right"/>
            </w:pPr>
            <w:r>
              <w:t>Page</w:t>
            </w:r>
          </w:p>
        </w:tc>
      </w:tr>
      <w:tr w:rsidR="000509E5" w14:paraId="0FD00A23" w14:textId="77777777" w:rsidTr="00B158F2">
        <w:tc>
          <w:tcPr>
            <w:tcW w:w="7015" w:type="dxa"/>
          </w:tcPr>
          <w:p w14:paraId="75C34BB7" w14:textId="77777777" w:rsidR="000509E5" w:rsidRPr="0006364B" w:rsidRDefault="000509E5" w:rsidP="00B158F2">
            <w:pPr>
              <w:pStyle w:val="a3"/>
              <w:rPr>
                <w:b/>
                <w:bCs/>
              </w:rPr>
            </w:pPr>
            <w:r>
              <w:rPr>
                <w:rStyle w:val="a0"/>
              </w:rPr>
              <w:t>4</w:t>
            </w:r>
            <w:r>
              <w:rPr>
                <w:rStyle w:val="a0"/>
                <w:rFonts w:hint="cs"/>
                <w:cs/>
              </w:rPr>
              <w:t xml:space="preserve">.1  </w:t>
            </w:r>
            <w:r w:rsidRPr="00E94D58">
              <w:rPr>
                <w:rStyle w:val="a4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E94D58">
              <w:rPr>
                <w:rStyle w:val="a4"/>
              </w:rPr>
              <w:instrText xml:space="preserve"> FORMTEXT </w:instrText>
            </w:r>
            <w:r w:rsidRPr="00E94D58">
              <w:rPr>
                <w:rStyle w:val="a4"/>
              </w:rPr>
            </w:r>
            <w:r w:rsidRPr="00E94D58">
              <w:rPr>
                <w:rStyle w:val="a4"/>
              </w:rPr>
              <w:fldChar w:fldCharType="separate"/>
            </w:r>
            <w:r w:rsidRPr="00E94D58">
              <w:rPr>
                <w:rStyle w:val="a4"/>
                <w:cs/>
              </w:rPr>
              <w:t>..</w:t>
            </w:r>
            <w:r w:rsidRPr="00E94D58">
              <w:rPr>
                <w:rStyle w:val="a4"/>
                <w:rFonts w:hint="cs"/>
                <w:cs/>
              </w:rPr>
              <w:t>.............................................</w:t>
            </w:r>
            <w:r w:rsidRPr="00E94D58">
              <w:rPr>
                <w:rStyle w:val="a4"/>
                <w:cs/>
              </w:rPr>
              <w:t>..............................</w:t>
            </w:r>
            <w:r w:rsidRPr="00E94D58">
              <w:rPr>
                <w:rStyle w:val="a4"/>
              </w:rPr>
              <w:fldChar w:fldCharType="end"/>
            </w:r>
          </w:p>
        </w:tc>
        <w:tc>
          <w:tcPr>
            <w:tcW w:w="1281" w:type="dxa"/>
          </w:tcPr>
          <w:p w14:paraId="603C9940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750D3CFF" w14:textId="77777777" w:rsidTr="00B158F2">
        <w:tc>
          <w:tcPr>
            <w:tcW w:w="7015" w:type="dxa"/>
          </w:tcPr>
          <w:p w14:paraId="3B21AB0B" w14:textId="77777777" w:rsidR="000509E5" w:rsidRDefault="000509E5" w:rsidP="00B158F2">
            <w:r>
              <w:rPr>
                <w:rFonts w:hint="cs"/>
                <w:cs/>
              </w:rPr>
              <w:t>4.2</w:t>
            </w:r>
            <w:r>
              <w:t xml:space="preserve"> 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15ABA608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306CB8B4" w14:textId="77777777" w:rsidTr="00B158F2">
        <w:tc>
          <w:tcPr>
            <w:tcW w:w="7015" w:type="dxa"/>
          </w:tcPr>
          <w:p w14:paraId="17E9F667" w14:textId="77777777" w:rsidR="000509E5" w:rsidRDefault="000509E5" w:rsidP="00B158F2">
            <w:r>
              <w:t>4</w:t>
            </w:r>
            <w:r>
              <w:rPr>
                <w:rFonts w:hint="cs"/>
                <w:cs/>
              </w:rPr>
              <w:t>.3</w:t>
            </w:r>
            <w:r>
              <w:t xml:space="preserve"> 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059E9953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7489EEF2" w14:textId="77777777" w:rsidTr="00B158F2">
        <w:tc>
          <w:tcPr>
            <w:tcW w:w="7015" w:type="dxa"/>
          </w:tcPr>
          <w:p w14:paraId="55F6AA08" w14:textId="77777777" w:rsidR="000509E5" w:rsidRDefault="000509E5" w:rsidP="00B158F2">
            <w:r>
              <w:rPr>
                <w:rFonts w:hint="cs"/>
                <w:cs/>
              </w:rPr>
              <w:t xml:space="preserve">5.1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72E5CA2C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5D76E9E2" w14:textId="77777777" w:rsidTr="00B158F2">
        <w:tc>
          <w:tcPr>
            <w:tcW w:w="7015" w:type="dxa"/>
          </w:tcPr>
          <w:p w14:paraId="6AA0A895" w14:textId="77777777" w:rsidR="000509E5" w:rsidRDefault="000509E5" w:rsidP="00B158F2">
            <w:r>
              <w:rPr>
                <w:rFonts w:hint="cs"/>
                <w:cs/>
              </w:rPr>
              <w:t xml:space="preserve">5.2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307040E9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1461FA0B" w14:textId="77777777" w:rsidTr="00B158F2">
        <w:tc>
          <w:tcPr>
            <w:tcW w:w="7015" w:type="dxa"/>
          </w:tcPr>
          <w:p w14:paraId="35F768A1" w14:textId="77777777" w:rsidR="000509E5" w:rsidRDefault="000509E5" w:rsidP="00B158F2">
            <w:r>
              <w:rPr>
                <w:rFonts w:hint="cs"/>
                <w:cs/>
              </w:rPr>
              <w:t xml:space="preserve">5.3 </w:t>
            </w:r>
            <w:r>
              <w:t xml:space="preserve"> </w:t>
            </w: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</w:t>
            </w:r>
            <w:r>
              <w:rPr>
                <w:rFonts w:hint="cs"/>
                <w:noProof/>
                <w:cs/>
              </w:rPr>
              <w:t>.............................................</w:t>
            </w:r>
            <w:r w:rsidRPr="004D75BB">
              <w:rPr>
                <w:noProof/>
                <w:cs/>
              </w:rPr>
              <w:t>..............................</w:t>
            </w:r>
            <w:r w:rsidRPr="004D75BB">
              <w:fldChar w:fldCharType="end"/>
            </w:r>
          </w:p>
        </w:tc>
        <w:tc>
          <w:tcPr>
            <w:tcW w:w="1281" w:type="dxa"/>
          </w:tcPr>
          <w:p w14:paraId="6F75C70C" w14:textId="77777777" w:rsidR="000509E5" w:rsidRDefault="000509E5" w:rsidP="00B158F2">
            <w:pPr>
              <w:jc w:val="right"/>
            </w:pPr>
            <w:r w:rsidRPr="004D75BB">
              <w:fldChar w:fldCharType="begin">
                <w:ffData>
                  <w:name w:val="Text4"/>
                  <w:enabled/>
                  <w:calcOnExit w:val="0"/>
                  <w:textInput>
                    <w:default w:val="ชื่อสกุล"/>
                  </w:textInput>
                </w:ffData>
              </w:fldChar>
            </w:r>
            <w:r w:rsidRPr="004D75BB">
              <w:instrText xml:space="preserve"> FORMTEXT </w:instrText>
            </w:r>
            <w:r w:rsidRPr="004D75BB">
              <w:fldChar w:fldCharType="separate"/>
            </w:r>
            <w:r w:rsidRPr="004D75BB">
              <w:rPr>
                <w:noProof/>
                <w:cs/>
              </w:rPr>
              <w:t>.........</w:t>
            </w:r>
            <w:r w:rsidRPr="004D75BB">
              <w:fldChar w:fldCharType="end"/>
            </w:r>
          </w:p>
        </w:tc>
      </w:tr>
      <w:tr w:rsidR="000509E5" w14:paraId="65032B69" w14:textId="77777777" w:rsidTr="00B158F2">
        <w:tc>
          <w:tcPr>
            <w:tcW w:w="7015" w:type="dxa"/>
          </w:tcPr>
          <w:p w14:paraId="0DC23404" w14:textId="77777777" w:rsidR="000509E5" w:rsidRDefault="000509E5" w:rsidP="00B158F2"/>
        </w:tc>
        <w:tc>
          <w:tcPr>
            <w:tcW w:w="1281" w:type="dxa"/>
          </w:tcPr>
          <w:p w14:paraId="6E5243E2" w14:textId="77777777" w:rsidR="000509E5" w:rsidRDefault="000509E5" w:rsidP="00B158F2"/>
        </w:tc>
      </w:tr>
    </w:tbl>
    <w:p w14:paraId="45A55427" w14:textId="77777777" w:rsidR="000509E5" w:rsidRPr="0063426C" w:rsidRDefault="000509E5" w:rsidP="000509E5"/>
    <w:p w14:paraId="729A436B" w14:textId="77777777" w:rsidR="000509E5" w:rsidRDefault="000509E5" w:rsidP="000509E5">
      <w:pPr>
        <w:rPr>
          <w:cs/>
        </w:rPr>
      </w:pPr>
      <w:r>
        <w:rPr>
          <w:cs/>
        </w:rPr>
        <w:br w:type="page"/>
      </w:r>
    </w:p>
    <w:p w14:paraId="23194540" w14:textId="77777777" w:rsidR="000509E5" w:rsidRDefault="000509E5" w:rsidP="000509E5">
      <w:pPr>
        <w:pStyle w:val="Heading4"/>
        <w:rPr>
          <w:cs/>
        </w:rPr>
        <w:sectPr w:rsidR="000509E5" w:rsidSect="000509E5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  <w:bookmarkStart w:id="16" w:name="_Toc20746467"/>
    </w:p>
    <w:p w14:paraId="1B8278F3" w14:textId="77777777" w:rsidR="000509E5" w:rsidRDefault="000509E5" w:rsidP="000509E5">
      <w:pPr>
        <w:pStyle w:val="Heading4"/>
      </w:pPr>
      <w:bookmarkStart w:id="17" w:name="_Toc22887316"/>
      <w:bookmarkEnd w:id="16"/>
      <w:r>
        <w:lastRenderedPageBreak/>
        <w:t>LIST OF ABBREVIATIONS</w:t>
      </w:r>
      <w:bookmarkEnd w:id="17"/>
    </w:p>
    <w:p w14:paraId="7766CDCD" w14:textId="77777777" w:rsidR="000509E5" w:rsidRPr="00C05409" w:rsidRDefault="000509E5" w:rsidP="000509E5"/>
    <w:p w14:paraId="3DF23546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0FF28564" w14:textId="77777777" w:rsidR="000509E5" w:rsidRDefault="000509E5" w:rsidP="000509E5">
      <w:pPr>
        <w:pStyle w:val="1"/>
        <w:jc w:val="thaiDistribute"/>
      </w:pPr>
    </w:p>
    <w:p w14:paraId="65F40154" w14:textId="77777777" w:rsidR="000509E5" w:rsidRDefault="000509E5" w:rsidP="000509E5">
      <w:pPr>
        <w:pStyle w:val="1"/>
        <w:jc w:val="thaiDistribute"/>
      </w:pPr>
    </w:p>
    <w:p w14:paraId="5CE3CF9A" w14:textId="77777777" w:rsidR="000509E5" w:rsidRDefault="000509E5" w:rsidP="000509E5">
      <w:pPr>
        <w:pStyle w:val="1"/>
        <w:jc w:val="thaiDistribute"/>
      </w:pPr>
    </w:p>
    <w:p w14:paraId="2AA029DA" w14:textId="77777777" w:rsidR="000509E5" w:rsidRDefault="000509E5" w:rsidP="000509E5">
      <w:pPr>
        <w:pStyle w:val="1"/>
        <w:jc w:val="thaiDistribute"/>
      </w:pPr>
    </w:p>
    <w:p w14:paraId="5D72610B" w14:textId="77777777" w:rsidR="000509E5" w:rsidRDefault="000509E5" w:rsidP="000509E5">
      <w:pPr>
        <w:pStyle w:val="1"/>
        <w:jc w:val="thaiDistribute"/>
      </w:pPr>
    </w:p>
    <w:p w14:paraId="0801BC77" w14:textId="77777777" w:rsidR="000509E5" w:rsidRDefault="000509E5" w:rsidP="000509E5">
      <w:pPr>
        <w:pStyle w:val="1"/>
        <w:jc w:val="thaiDistribute"/>
      </w:pPr>
    </w:p>
    <w:p w14:paraId="45A7D010" w14:textId="77777777" w:rsidR="000509E5" w:rsidRDefault="000509E5" w:rsidP="000509E5">
      <w:pPr>
        <w:pStyle w:val="1"/>
        <w:jc w:val="thaiDistribute"/>
      </w:pPr>
    </w:p>
    <w:p w14:paraId="51E5BD71" w14:textId="77777777" w:rsidR="000509E5" w:rsidRDefault="000509E5" w:rsidP="000509E5">
      <w:pPr>
        <w:pStyle w:val="1"/>
        <w:jc w:val="thaiDistribute"/>
      </w:pPr>
    </w:p>
    <w:p w14:paraId="75A18AC3" w14:textId="77777777" w:rsidR="000509E5" w:rsidRDefault="000509E5" w:rsidP="000509E5">
      <w:pPr>
        <w:pStyle w:val="1"/>
        <w:jc w:val="thaiDistribute"/>
      </w:pPr>
    </w:p>
    <w:p w14:paraId="51555E90" w14:textId="77777777" w:rsidR="000509E5" w:rsidRDefault="000509E5" w:rsidP="000509E5">
      <w:pPr>
        <w:pStyle w:val="1"/>
        <w:jc w:val="thaiDistribute"/>
      </w:pPr>
    </w:p>
    <w:p w14:paraId="5319A0BD" w14:textId="77777777" w:rsidR="000509E5" w:rsidRDefault="000509E5" w:rsidP="000509E5">
      <w:pPr>
        <w:pStyle w:val="1"/>
        <w:jc w:val="thaiDistribute"/>
      </w:pPr>
    </w:p>
    <w:p w14:paraId="22852770" w14:textId="77777777" w:rsidR="000509E5" w:rsidRDefault="000509E5" w:rsidP="000509E5">
      <w:pPr>
        <w:pStyle w:val="1"/>
        <w:jc w:val="thaiDistribute"/>
      </w:pPr>
    </w:p>
    <w:p w14:paraId="5700827F" w14:textId="77777777" w:rsidR="000509E5" w:rsidRDefault="000509E5" w:rsidP="000509E5">
      <w:pPr>
        <w:pStyle w:val="1"/>
        <w:jc w:val="thaiDistribute"/>
      </w:pPr>
    </w:p>
    <w:p w14:paraId="614A77EF" w14:textId="77777777" w:rsidR="000509E5" w:rsidRDefault="000509E5" w:rsidP="000509E5">
      <w:pPr>
        <w:pStyle w:val="1"/>
        <w:jc w:val="thaiDistribute"/>
      </w:pPr>
    </w:p>
    <w:p w14:paraId="1938581E" w14:textId="77777777" w:rsidR="000509E5" w:rsidRDefault="000509E5" w:rsidP="000509E5">
      <w:pPr>
        <w:pStyle w:val="1"/>
        <w:jc w:val="thaiDistribute"/>
      </w:pPr>
    </w:p>
    <w:p w14:paraId="21992821" w14:textId="77777777" w:rsidR="000509E5" w:rsidRDefault="000509E5" w:rsidP="000509E5">
      <w:pPr>
        <w:jc w:val="center"/>
        <w:rPr>
          <w:b/>
          <w:bCs/>
          <w:sz w:val="40"/>
          <w:szCs w:val="40"/>
          <w:cs/>
        </w:rPr>
        <w:sectPr w:rsidR="000509E5" w:rsidSect="000509E5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  <w:bookmarkStart w:id="18" w:name="_Toc20745934"/>
      <w:bookmarkStart w:id="19" w:name="_Toc20746468"/>
    </w:p>
    <w:bookmarkEnd w:id="18"/>
    <w:bookmarkEnd w:id="19"/>
    <w:p w14:paraId="0BA53A6E" w14:textId="77777777" w:rsidR="000509E5" w:rsidRPr="00E54441" w:rsidRDefault="000509E5" w:rsidP="000509E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LIST OF ABBREVIATIONS (Continued)</w:t>
      </w:r>
    </w:p>
    <w:p w14:paraId="5CBF4987" w14:textId="77777777" w:rsidR="000509E5" w:rsidRPr="00C05409" w:rsidRDefault="000509E5" w:rsidP="000509E5"/>
    <w:p w14:paraId="3174A965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63934A00" w14:textId="77777777" w:rsidR="000509E5" w:rsidRDefault="000509E5" w:rsidP="000509E5">
      <w:pPr>
        <w:pStyle w:val="1"/>
        <w:jc w:val="thaiDistribute"/>
      </w:pPr>
    </w:p>
    <w:p w14:paraId="248AD8B0" w14:textId="77777777" w:rsidR="000509E5" w:rsidRDefault="000509E5" w:rsidP="000509E5">
      <w:r>
        <w:br w:type="page"/>
      </w:r>
    </w:p>
    <w:p w14:paraId="7DA7A6FC" w14:textId="77777777" w:rsidR="000509E5" w:rsidRDefault="000509E5" w:rsidP="000509E5">
      <w:pPr>
        <w:pStyle w:val="NoSpacing"/>
        <w:rPr>
          <w:cs/>
        </w:rPr>
        <w:sectPr w:rsidR="000509E5" w:rsidSect="000509E5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  <w:bookmarkStart w:id="20" w:name="_Toc20746469"/>
    </w:p>
    <w:p w14:paraId="23BE0397" w14:textId="77777777" w:rsidR="000509E5" w:rsidRDefault="000509E5" w:rsidP="000509E5">
      <w:pPr>
        <w:pStyle w:val="NoSpacing"/>
      </w:pPr>
      <w:bookmarkStart w:id="21" w:name="_Toc22887317"/>
      <w:bookmarkEnd w:id="20"/>
      <w:r>
        <w:lastRenderedPageBreak/>
        <w:t>CHAPTER 1</w:t>
      </w:r>
      <w:bookmarkEnd w:id="21"/>
    </w:p>
    <w:p w14:paraId="4B9C7D04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INTRODUCTION</w:t>
      </w:r>
    </w:p>
    <w:p w14:paraId="4D74CF08" w14:textId="77777777" w:rsidR="000509E5" w:rsidRDefault="000509E5" w:rsidP="000509E5">
      <w:pPr>
        <w:jc w:val="center"/>
        <w:rPr>
          <w:b/>
          <w:bCs/>
          <w:sz w:val="40"/>
          <w:szCs w:val="40"/>
          <w:cs/>
        </w:rPr>
        <w:sectPr w:rsidR="000509E5" w:rsidSect="000509E5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</w:p>
    <w:p w14:paraId="153731D0" w14:textId="77777777" w:rsidR="000509E5" w:rsidRPr="002872C0" w:rsidRDefault="000509E5" w:rsidP="000509E5">
      <w:pPr>
        <w:jc w:val="center"/>
        <w:rPr>
          <w:b/>
          <w:bCs/>
          <w:sz w:val="40"/>
          <w:szCs w:val="40"/>
        </w:rPr>
      </w:pPr>
    </w:p>
    <w:p w14:paraId="017EAC1E" w14:textId="77777777" w:rsidR="000509E5" w:rsidRDefault="000509E5" w:rsidP="000509E5">
      <w:pPr>
        <w:pStyle w:val="Heading2"/>
      </w:pPr>
      <w:bookmarkStart w:id="22" w:name="_Toc22887318"/>
      <w:r>
        <w:t xml:space="preserve">1.1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22"/>
      <w:r w:rsidRPr="00FF380B">
        <w:fldChar w:fldCharType="end"/>
      </w:r>
    </w:p>
    <w:p w14:paraId="739DAD2C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03096C9F" w14:textId="77777777" w:rsidR="000509E5" w:rsidRPr="002872C0" w:rsidRDefault="000509E5" w:rsidP="000509E5"/>
    <w:p w14:paraId="1B98C38A" w14:textId="77777777" w:rsidR="000509E5" w:rsidRDefault="000509E5" w:rsidP="000509E5">
      <w:pPr>
        <w:pStyle w:val="Heading2"/>
      </w:pPr>
      <w:bookmarkStart w:id="23" w:name="_Toc22887319"/>
      <w:r>
        <w:t xml:space="preserve">1.2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23"/>
      <w:r w:rsidRPr="00FF380B">
        <w:fldChar w:fldCharType="end"/>
      </w:r>
    </w:p>
    <w:p w14:paraId="4E924C51" w14:textId="77777777" w:rsidR="000509E5" w:rsidRPr="0092371A" w:rsidRDefault="000509E5" w:rsidP="000509E5">
      <w:pPr>
        <w:pStyle w:val="Heading3"/>
        <w:rPr>
          <w:cs/>
        </w:rPr>
      </w:pPr>
      <w:bookmarkStart w:id="24" w:name="_Toc22887320"/>
      <w:r>
        <w:rPr>
          <w:rFonts w:hint="cs"/>
          <w:cs/>
        </w:rPr>
        <w:t>1.</w:t>
      </w:r>
      <w:r w:rsidRPr="006D7E2F">
        <w:rPr>
          <w:sz w:val="32"/>
        </w:rPr>
        <w:t>2</w:t>
      </w:r>
      <w:r w:rsidRPr="006D7E2F">
        <w:rPr>
          <w:rFonts w:hint="cs"/>
          <w:sz w:val="32"/>
          <w:cs/>
        </w:rPr>
        <w:t>.</w:t>
      </w:r>
      <w:r>
        <w:rPr>
          <w:rFonts w:hint="cs"/>
          <w:cs/>
        </w:rPr>
        <w:t xml:space="preserve">1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24"/>
      <w:r w:rsidRPr="00FF380B">
        <w:fldChar w:fldCharType="end"/>
      </w:r>
    </w:p>
    <w:p w14:paraId="5D869F55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109B6CE7" w14:textId="77777777" w:rsidR="000509E5" w:rsidRDefault="000509E5" w:rsidP="000509E5"/>
    <w:p w14:paraId="35AD9869" w14:textId="77777777" w:rsidR="000509E5" w:rsidRDefault="000509E5" w:rsidP="000509E5"/>
    <w:p w14:paraId="5FBCBA5A" w14:textId="77777777" w:rsidR="000509E5" w:rsidRPr="00292D6F" w:rsidRDefault="000509E5" w:rsidP="000509E5">
      <w:pPr>
        <w:rPr>
          <w:cs/>
        </w:rPr>
        <w:sectPr w:rsidR="000509E5" w:rsidRPr="00292D6F" w:rsidSect="000509E5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</w:p>
    <w:p w14:paraId="6645F01A" w14:textId="77777777" w:rsidR="000509E5" w:rsidRDefault="000509E5" w:rsidP="000509E5">
      <w:pPr>
        <w:pStyle w:val="Heading3"/>
      </w:pPr>
      <w:bookmarkStart w:id="25" w:name="_Toc22887321"/>
      <w:r>
        <w:rPr>
          <w:rFonts w:hint="cs"/>
          <w:cs/>
        </w:rPr>
        <w:t xml:space="preserve">1.2.2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25"/>
      <w:r w:rsidRPr="00FF380B">
        <w:fldChar w:fldCharType="end"/>
      </w:r>
    </w:p>
    <w:p w14:paraId="2418F462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rPr>
          <w:rFonts w:hint="cs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6C640C65" w14:textId="77777777" w:rsidR="000509E5" w:rsidRDefault="000509E5" w:rsidP="000509E5">
      <w:pPr>
        <w:pStyle w:val="Heading3"/>
      </w:pPr>
      <w:bookmarkStart w:id="26" w:name="_Toc22887322"/>
      <w:r>
        <w:rPr>
          <w:rFonts w:hint="cs"/>
          <w:cs/>
        </w:rPr>
        <w:t xml:space="preserve">1.2.3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26"/>
      <w:r w:rsidRPr="00FF380B">
        <w:fldChar w:fldCharType="end"/>
      </w:r>
    </w:p>
    <w:p w14:paraId="553C72C1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0B0B3DE4" w14:textId="77777777" w:rsidR="000509E5" w:rsidRDefault="000509E5" w:rsidP="000509E5">
      <w:r>
        <w:br w:type="page"/>
      </w:r>
    </w:p>
    <w:p w14:paraId="49521D42" w14:textId="77777777" w:rsidR="000509E5" w:rsidRDefault="000509E5" w:rsidP="000509E5">
      <w:pPr>
        <w:pStyle w:val="NoSpacing"/>
        <w:rPr>
          <w:cs/>
        </w:rPr>
        <w:sectPr w:rsidR="000509E5" w:rsidSect="000509E5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</w:p>
    <w:p w14:paraId="6E39471D" w14:textId="77777777" w:rsidR="000509E5" w:rsidRDefault="000509E5" w:rsidP="000509E5">
      <w:pPr>
        <w:pStyle w:val="NoSpacing"/>
      </w:pPr>
      <w:bookmarkStart w:id="27" w:name="_Toc22887323"/>
      <w:r>
        <w:lastRenderedPageBreak/>
        <w:t>CHAPTER 2</w:t>
      </w:r>
      <w:bookmarkEnd w:id="27"/>
    </w:p>
    <w:p w14:paraId="266A1115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RITERATURE REVIEWS</w:t>
      </w:r>
    </w:p>
    <w:p w14:paraId="4E1E1BAF" w14:textId="77777777" w:rsidR="000509E5" w:rsidRDefault="000509E5" w:rsidP="000509E5">
      <w:pPr>
        <w:jc w:val="center"/>
        <w:rPr>
          <w:b/>
          <w:bCs/>
          <w:sz w:val="40"/>
          <w:szCs w:val="40"/>
        </w:rPr>
        <w:sectPr w:rsidR="000509E5" w:rsidSect="000509E5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</w:p>
    <w:p w14:paraId="7418E63B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7A456795" w14:textId="77777777" w:rsidR="000509E5" w:rsidRDefault="000509E5" w:rsidP="000509E5">
      <w:pPr>
        <w:pStyle w:val="Heading2"/>
      </w:pPr>
      <w:bookmarkStart w:id="28" w:name="_Toc22887324"/>
      <w:r>
        <w:t xml:space="preserve">2.1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28"/>
      <w:r w:rsidRPr="00FF380B">
        <w:fldChar w:fldCharType="end"/>
      </w:r>
    </w:p>
    <w:p w14:paraId="53A3AC99" w14:textId="77777777" w:rsidR="000509E5" w:rsidRPr="00305F56" w:rsidRDefault="000509E5" w:rsidP="000509E5">
      <w:pPr>
        <w:pStyle w:val="Heading3"/>
        <w:rPr>
          <w:cs/>
        </w:rPr>
      </w:pPr>
      <w:bookmarkStart w:id="29" w:name="_Toc22887325"/>
      <w:r>
        <w:rPr>
          <w:rFonts w:hint="cs"/>
          <w:cs/>
        </w:rPr>
        <w:t xml:space="preserve">2.1.1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29"/>
      <w:r w:rsidRPr="00FF380B">
        <w:fldChar w:fldCharType="end"/>
      </w:r>
    </w:p>
    <w:p w14:paraId="492151F5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1E51FED2" w14:textId="77777777" w:rsidR="000509E5" w:rsidRDefault="000509E5" w:rsidP="000509E5">
      <w:pPr>
        <w:pStyle w:val="Heading3"/>
      </w:pPr>
      <w:bookmarkStart w:id="30" w:name="_Toc22887326"/>
      <w:r>
        <w:rPr>
          <w:rFonts w:hint="cs"/>
          <w:cs/>
        </w:rPr>
        <w:t xml:space="preserve">2.1.2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0"/>
      <w:r w:rsidRPr="00FF380B">
        <w:fldChar w:fldCharType="end"/>
      </w:r>
    </w:p>
    <w:p w14:paraId="4AA97776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6258B40B" w14:textId="77777777" w:rsidR="000509E5" w:rsidRDefault="000509E5" w:rsidP="000509E5">
      <w:pPr>
        <w:pStyle w:val="Heading2"/>
      </w:pPr>
      <w:bookmarkStart w:id="31" w:name="_Toc22887327"/>
      <w:r>
        <w:t xml:space="preserve">2.2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1"/>
      <w:r w:rsidRPr="00FF380B">
        <w:fldChar w:fldCharType="end"/>
      </w:r>
    </w:p>
    <w:p w14:paraId="00000376" w14:textId="77777777" w:rsidR="000509E5" w:rsidRPr="00305F56" w:rsidRDefault="000509E5" w:rsidP="000509E5">
      <w:pPr>
        <w:pStyle w:val="Heading3"/>
        <w:rPr>
          <w:cs/>
        </w:rPr>
      </w:pPr>
      <w:bookmarkStart w:id="32" w:name="_Toc22887328"/>
      <w:r>
        <w:rPr>
          <w:rFonts w:hint="cs"/>
          <w:cs/>
        </w:rPr>
        <w:t xml:space="preserve">2.2.1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2"/>
      <w:r w:rsidRPr="00FF380B">
        <w:fldChar w:fldCharType="end"/>
      </w:r>
    </w:p>
    <w:p w14:paraId="1B9163D7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rPr>
          <w:rFonts w:hint="cs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33AFFBC2" w14:textId="77777777" w:rsidR="000509E5" w:rsidRDefault="000509E5" w:rsidP="000509E5">
      <w:pPr>
        <w:pStyle w:val="Heading3"/>
      </w:pPr>
      <w:bookmarkStart w:id="33" w:name="_Toc22887329"/>
      <w:r>
        <w:rPr>
          <w:rFonts w:hint="cs"/>
          <w:cs/>
        </w:rPr>
        <w:t xml:space="preserve">2.2.2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3"/>
      <w:r w:rsidRPr="00FF380B">
        <w:fldChar w:fldCharType="end"/>
      </w:r>
    </w:p>
    <w:p w14:paraId="015A2223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79DC5853" w14:textId="77777777" w:rsidR="000509E5" w:rsidRDefault="000509E5" w:rsidP="000509E5">
      <w:pPr>
        <w:pStyle w:val="Heading3"/>
      </w:pPr>
      <w:bookmarkStart w:id="34" w:name="_Toc22887330"/>
      <w:r>
        <w:rPr>
          <w:rFonts w:hint="cs"/>
          <w:cs/>
        </w:rPr>
        <w:t xml:space="preserve">2.2.3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4"/>
      <w:r w:rsidRPr="00FF380B">
        <w:fldChar w:fldCharType="end"/>
      </w:r>
    </w:p>
    <w:p w14:paraId="15357087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3E2A9A2C" w14:textId="77777777" w:rsidR="000509E5" w:rsidRDefault="000509E5" w:rsidP="000509E5">
      <w:pPr>
        <w:pStyle w:val="Heading2"/>
      </w:pPr>
      <w:bookmarkStart w:id="35" w:name="_Toc22887331"/>
      <w:r>
        <w:t xml:space="preserve">2.3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5"/>
      <w:r w:rsidRPr="00FF380B">
        <w:fldChar w:fldCharType="end"/>
      </w:r>
    </w:p>
    <w:p w14:paraId="03696D7E" w14:textId="77777777" w:rsidR="000509E5" w:rsidRDefault="000509E5" w:rsidP="000509E5">
      <w:pPr>
        <w:pStyle w:val="Heading2"/>
      </w:pPr>
      <w:bookmarkStart w:id="36" w:name="_Toc22887332"/>
      <w:r>
        <w:t xml:space="preserve">2.4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6"/>
      <w:r w:rsidRPr="00FF380B">
        <w:fldChar w:fldCharType="end"/>
      </w:r>
    </w:p>
    <w:p w14:paraId="7E9A36A3" w14:textId="77777777" w:rsidR="000509E5" w:rsidRDefault="000509E5" w:rsidP="000509E5">
      <w:pPr>
        <w:pStyle w:val="Heading2"/>
      </w:pPr>
      <w:bookmarkStart w:id="37" w:name="_Toc22887333"/>
      <w:r>
        <w:t xml:space="preserve">2.5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7"/>
      <w:r w:rsidRPr="00FF380B">
        <w:fldChar w:fldCharType="end"/>
      </w:r>
    </w:p>
    <w:p w14:paraId="7D2F106F" w14:textId="77777777" w:rsidR="000509E5" w:rsidRDefault="000509E5" w:rsidP="000509E5">
      <w:pPr>
        <w:pStyle w:val="1"/>
        <w:jc w:val="thaiDistribute"/>
      </w:pPr>
      <w:r>
        <w:br w:type="page"/>
      </w:r>
    </w:p>
    <w:p w14:paraId="11967108" w14:textId="77777777" w:rsidR="000509E5" w:rsidRDefault="000509E5" w:rsidP="000509E5">
      <w:pPr>
        <w:pStyle w:val="NoSpacing"/>
        <w:rPr>
          <w:cs/>
        </w:rPr>
        <w:sectPr w:rsidR="000509E5" w:rsidSect="000509E5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</w:p>
    <w:p w14:paraId="537AF960" w14:textId="77777777" w:rsidR="000509E5" w:rsidRDefault="000509E5" w:rsidP="000509E5">
      <w:pPr>
        <w:pStyle w:val="NoSpacing"/>
      </w:pPr>
      <w:bookmarkStart w:id="38" w:name="_Toc22887334"/>
      <w:r>
        <w:lastRenderedPageBreak/>
        <w:t>CHAPTER 3</w:t>
      </w:r>
      <w:bookmarkEnd w:id="38"/>
    </w:p>
    <w:p w14:paraId="2FBDBDEE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RESERCH METHODOLOGY</w:t>
      </w:r>
    </w:p>
    <w:p w14:paraId="1D2C1613" w14:textId="77777777" w:rsidR="000509E5" w:rsidRDefault="000509E5" w:rsidP="000509E5">
      <w:pPr>
        <w:jc w:val="center"/>
        <w:rPr>
          <w:b/>
          <w:bCs/>
          <w:sz w:val="40"/>
          <w:szCs w:val="40"/>
          <w:cs/>
        </w:rPr>
        <w:sectPr w:rsidR="000509E5" w:rsidSect="000509E5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</w:p>
    <w:p w14:paraId="3F579CBC" w14:textId="77777777" w:rsidR="000509E5" w:rsidRPr="0047320A" w:rsidRDefault="000509E5" w:rsidP="000509E5">
      <w:pPr>
        <w:jc w:val="center"/>
        <w:rPr>
          <w:b/>
          <w:bCs/>
          <w:sz w:val="40"/>
          <w:szCs w:val="40"/>
          <w:cs/>
        </w:rPr>
      </w:pPr>
    </w:p>
    <w:p w14:paraId="1F24BD3A" w14:textId="77777777" w:rsidR="000509E5" w:rsidRDefault="000509E5" w:rsidP="000509E5">
      <w:pPr>
        <w:pStyle w:val="Heading2"/>
      </w:pPr>
      <w:bookmarkStart w:id="39" w:name="_Toc22887335"/>
      <w:r>
        <w:t xml:space="preserve">3.1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39"/>
      <w:r w:rsidRPr="00FF380B">
        <w:fldChar w:fldCharType="end"/>
      </w:r>
    </w:p>
    <w:p w14:paraId="5F7C273F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38FA792C" w14:textId="77777777" w:rsidR="000509E5" w:rsidRPr="0047320A" w:rsidRDefault="000509E5" w:rsidP="000509E5"/>
    <w:p w14:paraId="7C076C4A" w14:textId="77777777" w:rsidR="000509E5" w:rsidRDefault="000509E5" w:rsidP="000509E5">
      <w:pPr>
        <w:pStyle w:val="Heading2"/>
      </w:pPr>
      <w:bookmarkStart w:id="40" w:name="_Toc22887336"/>
      <w:r>
        <w:t xml:space="preserve">3.2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0"/>
      <w:r w:rsidRPr="00FF380B">
        <w:fldChar w:fldCharType="end"/>
      </w:r>
    </w:p>
    <w:p w14:paraId="43D254E2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770F41A2" w14:textId="77777777" w:rsidR="000509E5" w:rsidRPr="0047320A" w:rsidRDefault="000509E5" w:rsidP="000509E5"/>
    <w:p w14:paraId="1F55D465" w14:textId="77777777" w:rsidR="000509E5" w:rsidRDefault="000509E5" w:rsidP="000509E5">
      <w:pPr>
        <w:pStyle w:val="Heading2"/>
      </w:pPr>
      <w:bookmarkStart w:id="41" w:name="_Toc22887337"/>
      <w:r>
        <w:t xml:space="preserve">3.3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1"/>
      <w:r w:rsidRPr="00FF380B">
        <w:fldChar w:fldCharType="end"/>
      </w:r>
    </w:p>
    <w:p w14:paraId="3AC1F9F0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rPr>
          <w:rFonts w:hint="cs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3E9E3E76" w14:textId="77777777" w:rsidR="000509E5" w:rsidRDefault="000509E5" w:rsidP="000509E5">
      <w:pPr>
        <w:rPr>
          <w:cs/>
        </w:rPr>
      </w:pPr>
      <w:r>
        <w:rPr>
          <w:cs/>
        </w:rPr>
        <w:br w:type="page"/>
      </w:r>
    </w:p>
    <w:p w14:paraId="57CEF947" w14:textId="77777777" w:rsidR="000509E5" w:rsidRDefault="000509E5" w:rsidP="000509E5">
      <w:pPr>
        <w:pStyle w:val="NoSpacing"/>
        <w:rPr>
          <w:cs/>
        </w:rPr>
        <w:sectPr w:rsidR="000509E5" w:rsidSect="000509E5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</w:p>
    <w:p w14:paraId="3A3DEC6A" w14:textId="77777777" w:rsidR="000509E5" w:rsidRDefault="000509E5" w:rsidP="000509E5">
      <w:pPr>
        <w:pStyle w:val="NoSpacing"/>
      </w:pPr>
      <w:bookmarkStart w:id="42" w:name="_Toc22887338"/>
      <w:r>
        <w:lastRenderedPageBreak/>
        <w:t>CHAPTER 4</w:t>
      </w:r>
      <w:bookmarkEnd w:id="42"/>
    </w:p>
    <w:p w14:paraId="74A36D41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RESULTS AND DISCUSSION</w:t>
      </w:r>
    </w:p>
    <w:p w14:paraId="3CA35325" w14:textId="77777777" w:rsidR="000509E5" w:rsidRDefault="000509E5" w:rsidP="000509E5">
      <w:pPr>
        <w:rPr>
          <w:b/>
          <w:bCs/>
          <w:sz w:val="40"/>
          <w:szCs w:val="40"/>
        </w:rPr>
        <w:sectPr w:rsidR="000509E5" w:rsidSect="000509E5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</w:p>
    <w:p w14:paraId="60B98815" w14:textId="77777777" w:rsidR="000509E5" w:rsidRDefault="000509E5" w:rsidP="000509E5">
      <w:pPr>
        <w:rPr>
          <w:b/>
          <w:bCs/>
          <w:sz w:val="40"/>
          <w:szCs w:val="40"/>
        </w:rPr>
      </w:pPr>
    </w:p>
    <w:p w14:paraId="48A67F12" w14:textId="77777777" w:rsidR="000509E5" w:rsidRDefault="000509E5" w:rsidP="000509E5">
      <w:pPr>
        <w:pStyle w:val="Heading2"/>
      </w:pPr>
      <w:bookmarkStart w:id="43" w:name="_Toc22887339"/>
      <w:r>
        <w:t xml:space="preserve">4.1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3"/>
      <w:r w:rsidRPr="00FF380B">
        <w:fldChar w:fldCharType="end"/>
      </w:r>
    </w:p>
    <w:p w14:paraId="3665AF87" w14:textId="77777777" w:rsidR="000509E5" w:rsidRPr="00305F56" w:rsidRDefault="000509E5" w:rsidP="000509E5">
      <w:pPr>
        <w:pStyle w:val="Heading3"/>
        <w:rPr>
          <w:cs/>
        </w:rPr>
      </w:pPr>
      <w:bookmarkStart w:id="44" w:name="_Toc22887340"/>
      <w:r>
        <w:rPr>
          <w:rFonts w:hint="cs"/>
          <w:cs/>
        </w:rPr>
        <w:t xml:space="preserve">4.1.1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4"/>
      <w:r w:rsidRPr="00FF380B">
        <w:fldChar w:fldCharType="end"/>
      </w:r>
    </w:p>
    <w:p w14:paraId="760BADA6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3911B0D1" w14:textId="77777777" w:rsidR="000509E5" w:rsidRDefault="000509E5" w:rsidP="000509E5">
      <w:pPr>
        <w:pStyle w:val="Heading3"/>
      </w:pPr>
      <w:bookmarkStart w:id="45" w:name="_Toc22887341"/>
      <w:r>
        <w:rPr>
          <w:rFonts w:hint="cs"/>
          <w:cs/>
        </w:rPr>
        <w:t xml:space="preserve">4.1.2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5"/>
      <w:r w:rsidRPr="00FF380B">
        <w:fldChar w:fldCharType="end"/>
      </w:r>
    </w:p>
    <w:p w14:paraId="76B910F9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34CD1280" w14:textId="77777777" w:rsidR="000509E5" w:rsidRDefault="000509E5" w:rsidP="000509E5">
      <w:pPr>
        <w:pStyle w:val="Heading3"/>
      </w:pPr>
      <w:bookmarkStart w:id="46" w:name="_Toc22887342"/>
      <w:r>
        <w:rPr>
          <w:rFonts w:hint="cs"/>
          <w:cs/>
        </w:rPr>
        <w:t xml:space="preserve">4.1.3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6"/>
      <w:r w:rsidRPr="00FF380B">
        <w:fldChar w:fldCharType="end"/>
      </w:r>
    </w:p>
    <w:p w14:paraId="3A4B7DA9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rPr>
          <w:rFonts w:hint="cs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7D2088F8" w14:textId="77777777" w:rsidR="000509E5" w:rsidRDefault="000509E5" w:rsidP="000509E5">
      <w:pPr>
        <w:pStyle w:val="Heading2"/>
      </w:pPr>
      <w:bookmarkStart w:id="47" w:name="_Toc22887343"/>
      <w:r>
        <w:t xml:space="preserve">4.2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7"/>
      <w:r w:rsidRPr="00FF380B">
        <w:fldChar w:fldCharType="end"/>
      </w:r>
    </w:p>
    <w:p w14:paraId="6433845C" w14:textId="77777777" w:rsidR="000509E5" w:rsidRDefault="000509E5" w:rsidP="000509E5">
      <w:pPr>
        <w:pStyle w:val="Heading2"/>
      </w:pPr>
      <w:bookmarkStart w:id="48" w:name="_Toc22887344"/>
      <w:r>
        <w:t xml:space="preserve">4.3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8"/>
      <w:r w:rsidRPr="00FF380B">
        <w:fldChar w:fldCharType="end"/>
      </w:r>
    </w:p>
    <w:p w14:paraId="2769976A" w14:textId="77777777" w:rsidR="000509E5" w:rsidRPr="00305F56" w:rsidRDefault="000509E5" w:rsidP="000509E5">
      <w:pPr>
        <w:pStyle w:val="Heading3"/>
        <w:rPr>
          <w:cs/>
        </w:rPr>
      </w:pPr>
      <w:bookmarkStart w:id="49" w:name="_Toc22887345"/>
      <w:r>
        <w:rPr>
          <w:rFonts w:hint="cs"/>
          <w:cs/>
        </w:rPr>
        <w:t xml:space="preserve">4.3.1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49"/>
      <w:r w:rsidRPr="00FF380B">
        <w:fldChar w:fldCharType="end"/>
      </w:r>
    </w:p>
    <w:p w14:paraId="18E276C1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42F29B43" w14:textId="77777777" w:rsidR="000509E5" w:rsidRDefault="000509E5" w:rsidP="000509E5">
      <w:pPr>
        <w:pStyle w:val="Heading3"/>
      </w:pPr>
      <w:bookmarkStart w:id="50" w:name="_Toc22887346"/>
      <w:r>
        <w:rPr>
          <w:rFonts w:hint="cs"/>
          <w:cs/>
        </w:rPr>
        <w:t xml:space="preserve">4.3.2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50"/>
      <w:r w:rsidRPr="00FF380B">
        <w:fldChar w:fldCharType="end"/>
      </w:r>
    </w:p>
    <w:p w14:paraId="703B2850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28867023" w14:textId="77777777" w:rsidR="000509E5" w:rsidRDefault="000509E5" w:rsidP="000509E5">
      <w:pPr>
        <w:pStyle w:val="Heading3"/>
      </w:pPr>
      <w:bookmarkStart w:id="51" w:name="_Toc22887347"/>
      <w:r>
        <w:rPr>
          <w:rFonts w:hint="cs"/>
          <w:cs/>
        </w:rPr>
        <w:t xml:space="preserve">4.3.3 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51"/>
      <w:r w:rsidRPr="00FF380B">
        <w:fldChar w:fldCharType="end"/>
      </w:r>
    </w:p>
    <w:p w14:paraId="49F668B6" w14:textId="5E74E089" w:rsidR="000509E5" w:rsidRDefault="000509E5" w:rsidP="000509E5">
      <w:pPr>
        <w:pStyle w:val="1"/>
        <w:jc w:val="thaiDistribute"/>
        <w:rPr>
          <w:cs/>
        </w:rPr>
        <w:sectPr w:rsidR="000509E5" w:rsidSect="000509E5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0D1BE33D" w14:textId="77777777" w:rsidR="000509E5" w:rsidRDefault="000509E5" w:rsidP="000509E5">
      <w:pPr>
        <w:pStyle w:val="NoSpacing"/>
      </w:pPr>
      <w:bookmarkStart w:id="52" w:name="_Toc22887348"/>
      <w:r>
        <w:lastRenderedPageBreak/>
        <w:t>CHAPTER 5</w:t>
      </w:r>
      <w:bookmarkEnd w:id="52"/>
    </w:p>
    <w:p w14:paraId="01E95BD4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CONCLUSION AND RECOMMENDATION</w:t>
      </w:r>
    </w:p>
    <w:p w14:paraId="70747E1F" w14:textId="77777777" w:rsidR="000509E5" w:rsidRDefault="000509E5" w:rsidP="000509E5">
      <w:pPr>
        <w:jc w:val="center"/>
        <w:rPr>
          <w:b/>
          <w:bCs/>
          <w:sz w:val="40"/>
          <w:szCs w:val="40"/>
          <w:cs/>
        </w:rPr>
        <w:sectPr w:rsidR="000509E5" w:rsidSect="000509E5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</w:p>
    <w:p w14:paraId="40176E9D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5DFB5779" w14:textId="77777777" w:rsidR="000509E5" w:rsidRDefault="000509E5" w:rsidP="000509E5">
      <w:pPr>
        <w:pStyle w:val="Heading2"/>
      </w:pPr>
      <w:bookmarkStart w:id="53" w:name="_Toc22887349"/>
      <w:r>
        <w:t xml:space="preserve">5.1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53"/>
      <w:r w:rsidRPr="00FF380B">
        <w:fldChar w:fldCharType="end"/>
      </w:r>
    </w:p>
    <w:p w14:paraId="0E57A004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52A271E0" w14:textId="77777777" w:rsidR="000509E5" w:rsidRPr="002D2D83" w:rsidRDefault="000509E5" w:rsidP="000509E5"/>
    <w:p w14:paraId="3CF76F99" w14:textId="77777777" w:rsidR="000509E5" w:rsidRDefault="000509E5" w:rsidP="000509E5">
      <w:pPr>
        <w:pStyle w:val="Heading2"/>
      </w:pPr>
      <w:bookmarkStart w:id="54" w:name="_Toc22887350"/>
      <w:r>
        <w:t xml:space="preserve">5.2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54"/>
      <w:r w:rsidRPr="00FF380B">
        <w:fldChar w:fldCharType="end"/>
      </w:r>
    </w:p>
    <w:p w14:paraId="7B811685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2249F9A2" w14:textId="77777777" w:rsidR="000509E5" w:rsidRDefault="000509E5" w:rsidP="000509E5"/>
    <w:p w14:paraId="0AFA8582" w14:textId="77777777" w:rsidR="000509E5" w:rsidRPr="002D2D83" w:rsidRDefault="000509E5" w:rsidP="000509E5"/>
    <w:p w14:paraId="47E094E8" w14:textId="77777777" w:rsidR="000509E5" w:rsidRPr="00292D6F" w:rsidRDefault="000509E5" w:rsidP="000509E5">
      <w:pPr>
        <w:pStyle w:val="Heading2"/>
      </w:pPr>
      <w:bookmarkStart w:id="55" w:name="_Toc22887351"/>
      <w:r>
        <w:t xml:space="preserve">5.3 </w:t>
      </w:r>
      <w:r w:rsidRPr="00FF380B">
        <w:fldChar w:fldCharType="begin">
          <w:ffData>
            <w:name w:val="Text4"/>
            <w:enabled/>
            <w:calcOnExit w:val="0"/>
            <w:textInput>
              <w:default w:val="ชื่อสกุล"/>
            </w:textInput>
          </w:ffData>
        </w:fldChar>
      </w:r>
      <w:r w:rsidRPr="00FF380B">
        <w:instrText xml:space="preserve"> FORMTEXT </w:instrText>
      </w:r>
      <w:r w:rsidRPr="00FF380B">
        <w:fldChar w:fldCharType="separate"/>
      </w:r>
      <w:r w:rsidRPr="00FF380B">
        <w:rPr>
          <w:cs/>
        </w:rPr>
        <w:t>..</w:t>
      </w:r>
      <w:r w:rsidRPr="00FF380B">
        <w:rPr>
          <w:rFonts w:hint="cs"/>
          <w:cs/>
        </w:rPr>
        <w:t>.............................................</w:t>
      </w:r>
      <w:r w:rsidRPr="00FF380B">
        <w:rPr>
          <w:cs/>
        </w:rPr>
        <w:t>..............................</w:t>
      </w:r>
      <w:bookmarkEnd w:id="55"/>
      <w:r w:rsidRPr="00FF380B">
        <w:fldChar w:fldCharType="end"/>
      </w:r>
    </w:p>
    <w:p w14:paraId="0DBD6977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rPr>
          <w:rFonts w:hint="cs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3683C443" w14:textId="77777777" w:rsidR="000509E5" w:rsidRDefault="000509E5" w:rsidP="000509E5">
      <w:pPr>
        <w:spacing w:after="16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br w:type="page"/>
      </w:r>
    </w:p>
    <w:p w14:paraId="780D037F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264C1214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4F5E5551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70FBEC46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0BA43032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34D99DE5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1B8B28B8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44A5DC1B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29F9D9AB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71203123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7B09F882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488F898A" w14:textId="77777777" w:rsidR="000509E5" w:rsidRDefault="000509E5" w:rsidP="000509E5">
      <w:pPr>
        <w:pStyle w:val="Heading4"/>
      </w:pPr>
      <w:bookmarkStart w:id="56" w:name="_Toc22887352"/>
      <w:r>
        <w:t>REFERENCES</w:t>
      </w:r>
      <w:bookmarkEnd w:id="56"/>
    </w:p>
    <w:p w14:paraId="459C45C7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172DCA8C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52C01BE0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2EFA3100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4F36918F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7B7AFC81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3835CDBC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03227C4B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5D06F84D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6F707E82" w14:textId="77777777" w:rsidR="000509E5" w:rsidRDefault="000509E5" w:rsidP="000509E5">
      <w:pPr>
        <w:rPr>
          <w:b/>
          <w:bCs/>
          <w:sz w:val="40"/>
          <w:szCs w:val="40"/>
        </w:rPr>
      </w:pPr>
    </w:p>
    <w:p w14:paraId="49B23E95" w14:textId="77777777" w:rsidR="000509E5" w:rsidRDefault="000509E5" w:rsidP="000509E5">
      <w:pPr>
        <w:rPr>
          <w:b/>
          <w:bCs/>
          <w:sz w:val="40"/>
          <w:szCs w:val="40"/>
        </w:rPr>
      </w:pPr>
    </w:p>
    <w:p w14:paraId="15F93021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17B4CC90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57E457A0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6E0BCF8A" w14:textId="77777777" w:rsidR="000509E5" w:rsidRDefault="000509E5" w:rsidP="000509E5">
      <w:pPr>
        <w:jc w:val="center"/>
        <w:rPr>
          <w:b/>
          <w:bCs/>
          <w:sz w:val="40"/>
          <w:szCs w:val="40"/>
        </w:rPr>
      </w:pPr>
    </w:p>
    <w:p w14:paraId="5617AF9F" w14:textId="77777777" w:rsidR="000509E5" w:rsidRDefault="000509E5" w:rsidP="000509E5">
      <w:pPr>
        <w:jc w:val="center"/>
        <w:rPr>
          <w:b/>
          <w:bCs/>
          <w:sz w:val="40"/>
          <w:szCs w:val="40"/>
          <w:cs/>
        </w:rPr>
        <w:sectPr w:rsidR="000509E5" w:rsidSect="000509E5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</w:p>
    <w:p w14:paraId="65B94A44" w14:textId="77777777" w:rsidR="000509E5" w:rsidRDefault="000509E5" w:rsidP="000509E5">
      <w:pPr>
        <w:jc w:val="center"/>
        <w:rPr>
          <w:b/>
          <w:bCs/>
          <w:sz w:val="40"/>
          <w:szCs w:val="40"/>
        </w:rPr>
        <w:sectPr w:rsidR="000509E5" w:rsidSect="000509E5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  <w:r>
        <w:rPr>
          <w:b/>
          <w:bCs/>
          <w:sz w:val="40"/>
          <w:szCs w:val="40"/>
        </w:rPr>
        <w:lastRenderedPageBreak/>
        <w:t>REFERENCES</w:t>
      </w:r>
    </w:p>
    <w:p w14:paraId="1062F4F0" w14:textId="77777777" w:rsidR="000509E5" w:rsidRDefault="000509E5" w:rsidP="000509E5">
      <w:pPr>
        <w:pStyle w:val="a1"/>
      </w:pPr>
    </w:p>
    <w:p w14:paraId="3F5B53AF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2DA638C4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5CDC8906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13819282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6CDE4B35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26F8231F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18682146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6DD13911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0E873BB0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750981D0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08C5EF38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2C76E520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6840D5CA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1A568612" w14:textId="77777777" w:rsidR="000509E5" w:rsidRDefault="000509E5" w:rsidP="000509E5">
      <w:pPr>
        <w:pStyle w:val="a1"/>
      </w:pPr>
      <w:r w:rsidRPr="00C97CBF">
        <w:lastRenderedPageBreak/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0462124C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4164921A" w14:textId="77777777" w:rsidR="000509E5" w:rsidRDefault="000509E5" w:rsidP="000509E5">
      <w:pPr>
        <w:pStyle w:val="a1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4A45B487" w14:textId="77777777" w:rsidR="000509E5" w:rsidRDefault="000509E5" w:rsidP="000509E5">
      <w:pPr>
        <w:pStyle w:val="a1"/>
        <w:rPr>
          <w:cs/>
        </w:rPr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  <w:r>
        <w:rPr>
          <w:cs/>
        </w:rPr>
        <w:br w:type="page"/>
      </w:r>
    </w:p>
    <w:p w14:paraId="6F2B8B03" w14:textId="77777777" w:rsidR="000509E5" w:rsidRDefault="000509E5" w:rsidP="000509E5">
      <w:pPr>
        <w:pStyle w:val="Subtitle"/>
      </w:pPr>
    </w:p>
    <w:p w14:paraId="7480E879" w14:textId="77777777" w:rsidR="000509E5" w:rsidRDefault="000509E5" w:rsidP="000509E5"/>
    <w:p w14:paraId="106369DD" w14:textId="77777777" w:rsidR="000509E5" w:rsidRDefault="000509E5" w:rsidP="000509E5"/>
    <w:p w14:paraId="50E0F928" w14:textId="77777777" w:rsidR="000509E5" w:rsidRDefault="000509E5" w:rsidP="000509E5"/>
    <w:p w14:paraId="61C3645F" w14:textId="77777777" w:rsidR="000509E5" w:rsidRDefault="000509E5" w:rsidP="000509E5"/>
    <w:p w14:paraId="1FEE7F7C" w14:textId="77777777" w:rsidR="000509E5" w:rsidRDefault="000509E5" w:rsidP="000509E5"/>
    <w:p w14:paraId="1B9D6BE6" w14:textId="77777777" w:rsidR="000509E5" w:rsidRDefault="000509E5" w:rsidP="000509E5"/>
    <w:p w14:paraId="014124B6" w14:textId="77777777" w:rsidR="000509E5" w:rsidRDefault="000509E5" w:rsidP="000509E5"/>
    <w:p w14:paraId="3B29F88A" w14:textId="77777777" w:rsidR="000509E5" w:rsidRDefault="000509E5" w:rsidP="000509E5"/>
    <w:p w14:paraId="5430963B" w14:textId="77777777" w:rsidR="000509E5" w:rsidRDefault="000509E5" w:rsidP="000509E5"/>
    <w:p w14:paraId="67004167" w14:textId="77777777" w:rsidR="000509E5" w:rsidRDefault="000509E5" w:rsidP="000509E5"/>
    <w:p w14:paraId="0FDA02CF" w14:textId="77777777" w:rsidR="000509E5" w:rsidRDefault="000509E5" w:rsidP="000509E5"/>
    <w:p w14:paraId="39AA7260" w14:textId="77777777" w:rsidR="000509E5" w:rsidRDefault="000509E5" w:rsidP="000509E5"/>
    <w:p w14:paraId="5AF2A909" w14:textId="77777777" w:rsidR="000509E5" w:rsidRDefault="000509E5" w:rsidP="000509E5"/>
    <w:p w14:paraId="2A4BA825" w14:textId="77777777" w:rsidR="000509E5" w:rsidRDefault="000509E5" w:rsidP="000509E5">
      <w:pPr>
        <w:pStyle w:val="Heading4"/>
      </w:pPr>
      <w:bookmarkStart w:id="57" w:name="_Toc22887353"/>
      <w:r>
        <w:t>APPENDIX</w:t>
      </w:r>
      <w:bookmarkEnd w:id="57"/>
    </w:p>
    <w:p w14:paraId="337E602B" w14:textId="77777777" w:rsidR="000509E5" w:rsidRPr="000B68F4" w:rsidRDefault="000509E5" w:rsidP="000509E5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fldChar w:fldCharType="begin">
          <w:ffData>
            <w:name w:val="Text4"/>
            <w:enabled/>
            <w:calcOnExit w:val="0"/>
            <w:textInput>
              <w:default w:val="APPENDIX NAME"/>
            </w:textInput>
          </w:ffData>
        </w:fldChar>
      </w:r>
      <w:r>
        <w:rPr>
          <w:b/>
          <w:bCs/>
          <w:sz w:val="40"/>
          <w:szCs w:val="40"/>
        </w:rPr>
        <w:instrText xml:space="preserve"> FORMTEXT </w:instrText>
      </w:r>
      <w:r>
        <w:rPr>
          <w:b/>
          <w:bCs/>
          <w:sz w:val="40"/>
          <w:szCs w:val="40"/>
        </w:rPr>
      </w:r>
      <w:r>
        <w:rPr>
          <w:b/>
          <w:bCs/>
          <w:sz w:val="40"/>
          <w:szCs w:val="40"/>
        </w:rPr>
        <w:fldChar w:fldCharType="separate"/>
      </w:r>
      <w:r>
        <w:rPr>
          <w:b/>
          <w:bCs/>
          <w:noProof/>
          <w:sz w:val="40"/>
          <w:szCs w:val="40"/>
        </w:rPr>
        <w:t>APPENDIX NAME</w:t>
      </w:r>
      <w:r>
        <w:rPr>
          <w:b/>
          <w:bCs/>
          <w:sz w:val="40"/>
          <w:szCs w:val="40"/>
        </w:rPr>
        <w:fldChar w:fldCharType="end"/>
      </w:r>
    </w:p>
    <w:p w14:paraId="123C2B77" w14:textId="77777777" w:rsidR="000509E5" w:rsidRDefault="000509E5" w:rsidP="000509E5"/>
    <w:p w14:paraId="295C1F8A" w14:textId="77777777" w:rsidR="000509E5" w:rsidRDefault="000509E5" w:rsidP="000509E5">
      <w:pPr>
        <w:pStyle w:val="Heading2"/>
        <w:rPr>
          <w:sz w:val="40"/>
          <w:szCs w:val="40"/>
          <w:cs/>
        </w:rPr>
      </w:pPr>
      <w:r>
        <w:rPr>
          <w:sz w:val="40"/>
          <w:szCs w:val="40"/>
          <w:cs/>
        </w:rPr>
        <w:br w:type="page"/>
      </w:r>
    </w:p>
    <w:p w14:paraId="4E32CA86" w14:textId="77777777" w:rsidR="000509E5" w:rsidRDefault="000509E5" w:rsidP="000509E5">
      <w:pPr>
        <w:pStyle w:val="Heading2"/>
        <w:jc w:val="center"/>
        <w:rPr>
          <w:sz w:val="40"/>
          <w:szCs w:val="40"/>
          <w:cs/>
        </w:rPr>
        <w:sectPr w:rsidR="000509E5" w:rsidSect="000509E5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</w:p>
    <w:p w14:paraId="0D9044E9" w14:textId="77777777" w:rsidR="000509E5" w:rsidRDefault="000509E5" w:rsidP="000509E5">
      <w:pPr>
        <w:pStyle w:val="Heading2"/>
        <w:jc w:val="center"/>
        <w:rPr>
          <w:sz w:val="40"/>
          <w:szCs w:val="40"/>
        </w:rPr>
        <w:sectPr w:rsidR="000509E5" w:rsidSect="000509E5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  <w:bookmarkStart w:id="58" w:name="_Toc22887354"/>
      <w:r>
        <w:rPr>
          <w:sz w:val="40"/>
          <w:szCs w:val="40"/>
        </w:rPr>
        <w:lastRenderedPageBreak/>
        <w:t>APPENDIX A</w:t>
      </w:r>
      <w:bookmarkEnd w:id="58"/>
    </w:p>
    <w:p w14:paraId="72B04408" w14:textId="77777777" w:rsidR="000509E5" w:rsidRPr="000B68F4" w:rsidRDefault="000509E5" w:rsidP="000509E5"/>
    <w:p w14:paraId="6F2ED93F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735126EB" w14:textId="77777777" w:rsidR="000509E5" w:rsidRPr="0064077E" w:rsidRDefault="000509E5" w:rsidP="000509E5">
      <w:pPr>
        <w:rPr>
          <w:cs/>
        </w:rPr>
      </w:pPr>
      <w:r>
        <w:rPr>
          <w:sz w:val="40"/>
          <w:szCs w:val="40"/>
          <w:cs/>
        </w:rPr>
        <w:br w:type="page"/>
      </w:r>
    </w:p>
    <w:p w14:paraId="0B4EE7E8" w14:textId="77777777" w:rsidR="000509E5" w:rsidRDefault="000509E5" w:rsidP="000509E5">
      <w:pPr>
        <w:pStyle w:val="Heading2"/>
        <w:jc w:val="center"/>
        <w:rPr>
          <w:sz w:val="40"/>
          <w:szCs w:val="40"/>
          <w:cs/>
        </w:rPr>
        <w:sectPr w:rsidR="000509E5" w:rsidSect="000509E5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</w:p>
    <w:p w14:paraId="6D235D5C" w14:textId="77777777" w:rsidR="000509E5" w:rsidRPr="0064077E" w:rsidRDefault="000509E5" w:rsidP="000509E5">
      <w:pPr>
        <w:pStyle w:val="Heading2"/>
        <w:jc w:val="center"/>
        <w:rPr>
          <w:sz w:val="40"/>
          <w:szCs w:val="40"/>
          <w:cs/>
        </w:rPr>
        <w:sectPr w:rsidR="000509E5" w:rsidRPr="0064077E" w:rsidSect="000509E5">
          <w:type w:val="continuous"/>
          <w:pgSz w:w="11906" w:h="16838" w:code="9"/>
          <w:pgMar w:top="2880" w:right="1440" w:bottom="1440" w:left="2160" w:header="706" w:footer="706" w:gutter="0"/>
          <w:cols w:space="708"/>
          <w:docGrid w:linePitch="360"/>
        </w:sectPr>
      </w:pPr>
      <w:bookmarkStart w:id="59" w:name="_Toc22887355"/>
      <w:r>
        <w:rPr>
          <w:sz w:val="40"/>
          <w:szCs w:val="40"/>
        </w:rPr>
        <w:lastRenderedPageBreak/>
        <w:t>APPENDIX B</w:t>
      </w:r>
      <w:bookmarkEnd w:id="59"/>
    </w:p>
    <w:p w14:paraId="00C18777" w14:textId="77777777" w:rsidR="000509E5" w:rsidRPr="000B68F4" w:rsidRDefault="000509E5" w:rsidP="000509E5"/>
    <w:p w14:paraId="1B768938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2D7AEA89" w14:textId="77777777" w:rsidR="000509E5" w:rsidRDefault="000509E5" w:rsidP="000509E5">
      <w:pPr>
        <w:pStyle w:val="1"/>
        <w:jc w:val="thaiDistribute"/>
      </w:pPr>
    </w:p>
    <w:p w14:paraId="5F8449CB" w14:textId="77777777" w:rsidR="000509E5" w:rsidRPr="0064077E" w:rsidRDefault="000509E5" w:rsidP="000509E5">
      <w:pPr>
        <w:spacing w:after="160"/>
        <w:rPr>
          <w:rFonts w:eastAsiaTheme="majorEastAsia"/>
          <w:b/>
          <w:bCs/>
          <w:sz w:val="40"/>
          <w:szCs w:val="40"/>
          <w:cs/>
        </w:rPr>
      </w:pPr>
      <w:r>
        <w:rPr>
          <w:cs/>
        </w:rPr>
        <w:br w:type="page"/>
      </w:r>
    </w:p>
    <w:p w14:paraId="710FE5E5" w14:textId="77777777" w:rsidR="000509E5" w:rsidRDefault="000509E5" w:rsidP="000509E5">
      <w:pPr>
        <w:pStyle w:val="Heading4"/>
        <w:rPr>
          <w:cs/>
        </w:rPr>
        <w:sectPr w:rsidR="000509E5" w:rsidSect="000509E5">
          <w:type w:val="continuous"/>
          <w:pgSz w:w="11906" w:h="16838" w:code="9"/>
          <w:pgMar w:top="2160" w:right="1440" w:bottom="1440" w:left="2160" w:header="706" w:footer="706" w:gutter="0"/>
          <w:cols w:space="708"/>
          <w:docGrid w:linePitch="360"/>
        </w:sectPr>
      </w:pPr>
    </w:p>
    <w:p w14:paraId="09F36EFE" w14:textId="77777777" w:rsidR="000509E5" w:rsidRDefault="000509E5" w:rsidP="000509E5">
      <w:pPr>
        <w:pStyle w:val="Heading4"/>
      </w:pPr>
      <w:bookmarkStart w:id="60" w:name="_Toc22887356"/>
      <w:r>
        <w:lastRenderedPageBreak/>
        <w:t>VITAE</w:t>
      </w:r>
      <w:bookmarkEnd w:id="60"/>
    </w:p>
    <w:p w14:paraId="5AF5AFDB" w14:textId="77777777" w:rsidR="000509E5" w:rsidRPr="000B68F4" w:rsidRDefault="000509E5" w:rsidP="000509E5"/>
    <w:p w14:paraId="1E685D7F" w14:textId="77777777" w:rsidR="000509E5" w:rsidRDefault="000509E5" w:rsidP="000509E5">
      <w:pPr>
        <w:pStyle w:val="1"/>
        <w:jc w:val="thaiDistribute"/>
      </w:pPr>
      <w:r w:rsidRPr="00C97CBF">
        <w:fldChar w:fldCharType="begin">
          <w:ffData>
            <w:name w:val=""/>
            <w:enabled/>
            <w:calcOnExit w:val="0"/>
            <w:textInput>
              <w:default w:val="ชื่อสกุล"/>
            </w:textInput>
          </w:ffData>
        </w:fldChar>
      </w:r>
      <w:r w:rsidRPr="00C97CBF">
        <w:instrText xml:space="preserve"> FORMTEXT </w:instrText>
      </w:r>
      <w:r w:rsidRPr="00C97CBF">
        <w:fldChar w:fldCharType="separate"/>
      </w:r>
      <w:r w:rsidRPr="00C97CBF"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97CBF">
        <w:fldChar w:fldCharType="end"/>
      </w:r>
    </w:p>
    <w:p w14:paraId="24D78B0F" w14:textId="77777777" w:rsidR="000509E5" w:rsidRPr="00662AD9" w:rsidRDefault="000509E5" w:rsidP="000509E5">
      <w:pPr>
        <w:rPr>
          <w:cs/>
        </w:rPr>
      </w:pPr>
    </w:p>
    <w:p w14:paraId="1AE354CD" w14:textId="77777777" w:rsidR="00662AD9" w:rsidRPr="00662AD9" w:rsidRDefault="00662AD9" w:rsidP="000509E5">
      <w:pPr>
        <w:pStyle w:val="Heading4"/>
        <w:rPr>
          <w:cs/>
        </w:rPr>
      </w:pPr>
    </w:p>
    <w:sectPr w:rsidR="00662AD9" w:rsidRPr="00662AD9" w:rsidSect="000509E5">
      <w:type w:val="continuous"/>
      <w:pgSz w:w="11906" w:h="16838" w:code="9"/>
      <w:pgMar w:top="2880" w:right="1440" w:bottom="1440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650AA" w14:textId="77777777" w:rsidR="009344F8" w:rsidRDefault="009344F8" w:rsidP="00E95F6A">
      <w:pPr>
        <w:spacing w:line="240" w:lineRule="auto"/>
      </w:pPr>
      <w:r>
        <w:separator/>
      </w:r>
    </w:p>
  </w:endnote>
  <w:endnote w:type="continuationSeparator" w:id="0">
    <w:p w14:paraId="7A0A14B0" w14:textId="77777777" w:rsidR="009344F8" w:rsidRDefault="009344F8" w:rsidP="00E95F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EE94DEB-4048-4919-82F4-95BC39D21565}"/>
    <w:embedBold r:id="rId2" w:fontKey="{26809276-EE05-44EB-A1CC-3CEB99E0E579}"/>
    <w:embedItalic r:id="rId3" w:fontKey="{4CDA445C-F982-459A-80C8-94997C78B2FC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fontKey="{2A728B20-5574-4D1C-B95F-5C2356F24871}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93" w:csb1="00000000"/>
    <w:embedRegular r:id="rId5" w:fontKey="{4EC5E6F5-E08C-4163-AAEE-F54AA33CBC7A}"/>
    <w:embedBold r:id="rId6" w:fontKey="{59F085DC-A932-4456-B826-3E287608C1D8}"/>
    <w:embedItalic r:id="rId7" w:fontKey="{1525A581-AC36-4174-A8A0-E8D61EC25DD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17D36DDA-F005-4593-97AC-F65E0B12CCB5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9" w:fontKey="{4D6A43A4-315C-4C24-A468-C53AF10F2316}"/>
    <w:embedItalic r:id="rId10" w:fontKey="{1829D465-C077-47FD-8F5D-9E351CA3490A}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  <w:embedRegular r:id="rId11" w:fontKey="{0C937697-3FBD-4087-8A67-EA7C567207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2C0F8" w14:textId="77777777" w:rsidR="000509E5" w:rsidRDefault="00050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CF7C7" w14:textId="77777777" w:rsidR="00901F6B" w:rsidRDefault="00901F6B">
    <w:pPr>
      <w:pStyle w:val="Footer"/>
    </w:pPr>
  </w:p>
  <w:p w14:paraId="1957FB9B" w14:textId="77777777" w:rsidR="00901F6B" w:rsidRDefault="00901F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E451" w14:textId="77777777" w:rsidR="000509E5" w:rsidRDefault="00050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9C040" w14:textId="77777777" w:rsidR="009344F8" w:rsidRDefault="009344F8" w:rsidP="00E95F6A">
      <w:pPr>
        <w:spacing w:line="240" w:lineRule="auto"/>
      </w:pPr>
      <w:r>
        <w:separator/>
      </w:r>
    </w:p>
  </w:footnote>
  <w:footnote w:type="continuationSeparator" w:id="0">
    <w:p w14:paraId="4A42DF32" w14:textId="77777777" w:rsidR="009344F8" w:rsidRDefault="009344F8" w:rsidP="00E95F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B17C2" w14:textId="77777777" w:rsidR="000509E5" w:rsidRDefault="00050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DABB0" w14:textId="77777777" w:rsidR="0096482E" w:rsidRDefault="0096482E">
    <w:pPr>
      <w:pStyle w:val="Header"/>
    </w:pPr>
  </w:p>
  <w:p w14:paraId="34C38443" w14:textId="77777777" w:rsidR="0096482E" w:rsidRDefault="0096482E">
    <w:pPr>
      <w:pStyle w:val="Header"/>
    </w:pPr>
  </w:p>
  <w:p w14:paraId="19CE92E9" w14:textId="77777777" w:rsidR="0096482E" w:rsidRDefault="0096482E">
    <w:pPr>
      <w:pStyle w:val="Header"/>
    </w:pPr>
  </w:p>
  <w:p w14:paraId="44196D67" w14:textId="77777777" w:rsidR="0096482E" w:rsidRDefault="009648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BB89B" w14:textId="77777777" w:rsidR="000509E5" w:rsidRDefault="00050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8161F"/>
    <w:multiLevelType w:val="multilevel"/>
    <w:tmpl w:val="A912C6E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005624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B36"/>
    <w:rsid w:val="000047E4"/>
    <w:rsid w:val="000509E5"/>
    <w:rsid w:val="0006364B"/>
    <w:rsid w:val="00076F04"/>
    <w:rsid w:val="000B68F4"/>
    <w:rsid w:val="00172DDA"/>
    <w:rsid w:val="001D4448"/>
    <w:rsid w:val="001D5788"/>
    <w:rsid w:val="002872C0"/>
    <w:rsid w:val="00292D6F"/>
    <w:rsid w:val="00294608"/>
    <w:rsid w:val="002D2D83"/>
    <w:rsid w:val="002E1FD0"/>
    <w:rsid w:val="00305F56"/>
    <w:rsid w:val="003416F4"/>
    <w:rsid w:val="003758B9"/>
    <w:rsid w:val="00394B6C"/>
    <w:rsid w:val="003C6315"/>
    <w:rsid w:val="003F30E4"/>
    <w:rsid w:val="004456BA"/>
    <w:rsid w:val="00456144"/>
    <w:rsid w:val="0047320A"/>
    <w:rsid w:val="0048749A"/>
    <w:rsid w:val="004C2F96"/>
    <w:rsid w:val="004D37D0"/>
    <w:rsid w:val="005054C2"/>
    <w:rsid w:val="00614314"/>
    <w:rsid w:val="0063426C"/>
    <w:rsid w:val="0064077E"/>
    <w:rsid w:val="00662AD9"/>
    <w:rsid w:val="00662C47"/>
    <w:rsid w:val="0067268D"/>
    <w:rsid w:val="00684C8B"/>
    <w:rsid w:val="006A3379"/>
    <w:rsid w:val="006C32D5"/>
    <w:rsid w:val="006D7E2F"/>
    <w:rsid w:val="00700A97"/>
    <w:rsid w:val="00716678"/>
    <w:rsid w:val="007304D3"/>
    <w:rsid w:val="00733D32"/>
    <w:rsid w:val="00750CE6"/>
    <w:rsid w:val="0077426E"/>
    <w:rsid w:val="00830F4A"/>
    <w:rsid w:val="00833570"/>
    <w:rsid w:val="008415C4"/>
    <w:rsid w:val="008A2D5F"/>
    <w:rsid w:val="00901F6B"/>
    <w:rsid w:val="009344F8"/>
    <w:rsid w:val="0095464C"/>
    <w:rsid w:val="0096482E"/>
    <w:rsid w:val="009A2B36"/>
    <w:rsid w:val="00B45411"/>
    <w:rsid w:val="00C05409"/>
    <w:rsid w:val="00C07B2E"/>
    <w:rsid w:val="00C1108E"/>
    <w:rsid w:val="00C12323"/>
    <w:rsid w:val="00C22561"/>
    <w:rsid w:val="00C876D7"/>
    <w:rsid w:val="00CC3CFF"/>
    <w:rsid w:val="00D9460E"/>
    <w:rsid w:val="00D96A15"/>
    <w:rsid w:val="00E54441"/>
    <w:rsid w:val="00E62F8B"/>
    <w:rsid w:val="00E75535"/>
    <w:rsid w:val="00E94D58"/>
    <w:rsid w:val="00E95F6A"/>
    <w:rsid w:val="00EF1603"/>
    <w:rsid w:val="00F257FA"/>
    <w:rsid w:val="00F7771A"/>
    <w:rsid w:val="00FF2569"/>
    <w:rsid w:val="00FF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F59AF"/>
  <w15:chartTrackingRefBased/>
  <w15:docId w15:val="{CEEB879C-A42B-4144-AF34-3AA080BB4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68D"/>
    <w:pPr>
      <w:spacing w:after="0"/>
    </w:pPr>
    <w:rPr>
      <w:rFonts w:ascii="TH SarabunPSK" w:hAnsi="TH SarabunPSK" w:cs="TH SarabunPSK"/>
      <w:sz w:val="32"/>
      <w:szCs w:val="32"/>
    </w:rPr>
  </w:style>
  <w:style w:type="paragraph" w:styleId="Heading1">
    <w:name w:val="heading 1"/>
    <w:aliases w:val="หัวเรื่อง รอง"/>
    <w:basedOn w:val="Normal"/>
    <w:next w:val="Normal"/>
    <w:link w:val="Heading1Char"/>
    <w:uiPriority w:val="9"/>
    <w:qFormat/>
    <w:rsid w:val="0067268D"/>
    <w:pPr>
      <w:keepNext/>
      <w:keepLines/>
      <w:spacing w:before="24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72C0"/>
    <w:pPr>
      <w:keepNext/>
      <w:keepLines/>
      <w:spacing w:before="40"/>
      <w:outlineLvl w:val="1"/>
    </w:pPr>
    <w:rPr>
      <w:rFonts w:eastAsiaTheme="majorEastAsia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4D58"/>
    <w:pPr>
      <w:keepNext/>
      <w:keepLines/>
      <w:ind w:firstLine="763"/>
      <w:outlineLvl w:val="2"/>
    </w:pPr>
    <w:rPr>
      <w:rFonts w:eastAsiaTheme="majorEastAsia"/>
      <w:b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94608"/>
    <w:pPr>
      <w:keepNext/>
      <w:keepLines/>
      <w:spacing w:line="240" w:lineRule="auto"/>
      <w:jc w:val="center"/>
      <w:outlineLvl w:val="3"/>
    </w:pPr>
    <w:rPr>
      <w:rFonts w:eastAsiaTheme="majorEastAsia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หัวเรื่อง"/>
    <w:basedOn w:val="Heading1"/>
    <w:next w:val="Normal"/>
    <w:uiPriority w:val="1"/>
    <w:qFormat/>
    <w:rsid w:val="0067268D"/>
    <w:pPr>
      <w:spacing w:before="0" w:line="240" w:lineRule="auto"/>
      <w:jc w:val="center"/>
    </w:pPr>
    <w:rPr>
      <w:rFonts w:eastAsiaTheme="majorEastAsia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872C0"/>
    <w:rPr>
      <w:rFonts w:ascii="TH SarabunPSK" w:eastAsiaTheme="majorEastAsia" w:hAnsi="TH SarabunPSK" w:cs="TH SarabunPSK"/>
      <w:b/>
      <w:bCs/>
      <w:sz w:val="36"/>
      <w:szCs w:val="36"/>
    </w:rPr>
  </w:style>
  <w:style w:type="character" w:customStyle="1" w:styleId="Heading1Char">
    <w:name w:val="Heading 1 Char"/>
    <w:aliases w:val="หัวเรื่อง รอง Char"/>
    <w:basedOn w:val="DefaultParagraphFont"/>
    <w:link w:val="Heading1"/>
    <w:uiPriority w:val="9"/>
    <w:rsid w:val="0067268D"/>
    <w:rPr>
      <w:rFonts w:ascii="TH SarabunPSK" w:hAnsi="TH SarabunPSK" w:cs="TH SarabunPSK"/>
      <w:b/>
      <w:bCs/>
      <w:sz w:val="36"/>
      <w:szCs w:val="36"/>
    </w:rPr>
  </w:style>
  <w:style w:type="paragraph" w:customStyle="1" w:styleId="1">
    <w:name w:val="สไตล์1"/>
    <w:basedOn w:val="Normal"/>
    <w:qFormat/>
    <w:rsid w:val="00E94D58"/>
    <w:pPr>
      <w:spacing w:after="160"/>
      <w:ind w:firstLine="763"/>
    </w:pPr>
  </w:style>
  <w:style w:type="paragraph" w:styleId="TOCHeading">
    <w:name w:val="TOC Heading"/>
    <w:basedOn w:val="Heading1"/>
    <w:next w:val="Normal"/>
    <w:uiPriority w:val="39"/>
    <w:unhideWhenUsed/>
    <w:qFormat/>
    <w:rsid w:val="00662C47"/>
    <w:pPr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40"/>
      <w:szCs w:val="40"/>
      <w:cs/>
    </w:rPr>
  </w:style>
  <w:style w:type="paragraph" w:styleId="TOC2">
    <w:name w:val="toc 2"/>
    <w:basedOn w:val="Normal"/>
    <w:next w:val="Normal"/>
    <w:autoRedefine/>
    <w:uiPriority w:val="39"/>
    <w:unhideWhenUsed/>
    <w:rsid w:val="001D5788"/>
    <w:pPr>
      <w:tabs>
        <w:tab w:val="right" w:leader="dot" w:pos="8296"/>
      </w:tabs>
      <w:ind w:left="720"/>
    </w:pPr>
    <w:rPr>
      <w:smallCaps/>
    </w:rPr>
  </w:style>
  <w:style w:type="paragraph" w:styleId="TOC1">
    <w:name w:val="toc 1"/>
    <w:basedOn w:val="Normal"/>
    <w:next w:val="Normal"/>
    <w:autoRedefine/>
    <w:uiPriority w:val="39"/>
    <w:unhideWhenUsed/>
    <w:rsid w:val="003F30E4"/>
    <w:pPr>
      <w:spacing w:before="120" w:after="120"/>
      <w:ind w:left="340"/>
    </w:pPr>
    <w:rPr>
      <w:b/>
      <w:bCs/>
      <w:caps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D5788"/>
    <w:pPr>
      <w:tabs>
        <w:tab w:val="left" w:pos="1350"/>
        <w:tab w:val="right" w:leader="dot" w:pos="8296"/>
      </w:tabs>
      <w:ind w:left="1350" w:hanging="90"/>
    </w:pPr>
  </w:style>
  <w:style w:type="paragraph" w:styleId="TOC4">
    <w:name w:val="toc 4"/>
    <w:basedOn w:val="Normal"/>
    <w:next w:val="Normal"/>
    <w:autoRedefine/>
    <w:uiPriority w:val="39"/>
    <w:unhideWhenUsed/>
    <w:rsid w:val="00294608"/>
    <w:pPr>
      <w:tabs>
        <w:tab w:val="right" w:leader="dot" w:pos="8296"/>
      </w:tabs>
    </w:pPr>
  </w:style>
  <w:style w:type="paragraph" w:styleId="TOC5">
    <w:name w:val="toc 5"/>
    <w:basedOn w:val="Normal"/>
    <w:next w:val="Normal"/>
    <w:autoRedefine/>
    <w:uiPriority w:val="39"/>
    <w:unhideWhenUsed/>
    <w:rsid w:val="00662C47"/>
    <w:pPr>
      <w:ind w:left="1280"/>
    </w:pPr>
    <w:rPr>
      <w:rFonts w:asciiTheme="minorHAnsi" w:hAnsiTheme="minorHAnsi" w:cstheme="majorBidi"/>
      <w:sz w:val="18"/>
      <w:szCs w:val="21"/>
    </w:rPr>
  </w:style>
  <w:style w:type="paragraph" w:styleId="TOC6">
    <w:name w:val="toc 6"/>
    <w:basedOn w:val="Normal"/>
    <w:next w:val="Normal"/>
    <w:autoRedefine/>
    <w:uiPriority w:val="39"/>
    <w:unhideWhenUsed/>
    <w:rsid w:val="00662C47"/>
    <w:pPr>
      <w:ind w:left="1600"/>
    </w:pPr>
    <w:rPr>
      <w:rFonts w:asciiTheme="minorHAnsi" w:hAnsiTheme="minorHAnsi" w:cstheme="majorBidi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662C47"/>
    <w:pPr>
      <w:ind w:left="1920"/>
    </w:pPr>
    <w:rPr>
      <w:rFonts w:asciiTheme="minorHAnsi" w:hAnsiTheme="minorHAnsi" w:cstheme="majorBidi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662C47"/>
    <w:pPr>
      <w:ind w:left="2240"/>
    </w:pPr>
    <w:rPr>
      <w:rFonts w:asciiTheme="minorHAnsi" w:hAnsiTheme="minorHAnsi" w:cstheme="majorBidi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662C47"/>
    <w:pPr>
      <w:ind w:left="2560"/>
    </w:pPr>
    <w:rPr>
      <w:rFonts w:asciiTheme="minorHAnsi" w:hAnsiTheme="minorHAnsi" w:cstheme="majorBidi"/>
      <w:sz w:val="18"/>
      <w:szCs w:val="21"/>
    </w:rPr>
  </w:style>
  <w:style w:type="character" w:styleId="Hyperlink">
    <w:name w:val="Hyperlink"/>
    <w:basedOn w:val="DefaultParagraphFont"/>
    <w:uiPriority w:val="99"/>
    <w:unhideWhenUsed/>
    <w:rsid w:val="00662C47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80B"/>
    <w:pPr>
      <w:numPr>
        <w:ilvl w:val="1"/>
      </w:numPr>
      <w:spacing w:after="120" w:line="240" w:lineRule="auto"/>
    </w:pPr>
    <w:rPr>
      <w:rFonts w:eastAsiaTheme="minorEastAsia"/>
      <w:b/>
      <w:bCs/>
      <w:spacing w:val="15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FF380B"/>
    <w:rPr>
      <w:rFonts w:ascii="TH SarabunPSK" w:eastAsiaTheme="minorEastAsia" w:hAnsi="TH SarabunPSK" w:cs="TH SarabunPSK"/>
      <w:b/>
      <w:bCs/>
      <w:spacing w:val="15"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qFormat/>
    <w:rsid w:val="00F257FA"/>
    <w:pPr>
      <w:spacing w:before="200" w:after="160"/>
      <w:ind w:left="864" w:right="864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F257FA"/>
    <w:rPr>
      <w:rFonts w:ascii="TH SarabunPSK" w:hAnsi="TH SarabunPSK" w:cs="Angsana New"/>
      <w:i/>
      <w:iCs/>
      <w:color w:val="404040" w:themeColor="text1" w:themeTint="BF"/>
      <w:sz w:val="32"/>
      <w:szCs w:val="40"/>
    </w:rPr>
  </w:style>
  <w:style w:type="paragraph" w:customStyle="1" w:styleId="a">
    <w:name w:val="หน้า"/>
    <w:basedOn w:val="Normal"/>
    <w:link w:val="a0"/>
    <w:qFormat/>
    <w:rsid w:val="00F257FA"/>
    <w:pPr>
      <w:jc w:val="right"/>
    </w:pPr>
  </w:style>
  <w:style w:type="table" w:styleId="TableGrid">
    <w:name w:val="Table Grid"/>
    <w:basedOn w:val="TableNormal"/>
    <w:uiPriority w:val="39"/>
    <w:rsid w:val="00063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หน้า อักขระ"/>
    <w:basedOn w:val="DefaultParagraphFont"/>
    <w:link w:val="a"/>
    <w:rsid w:val="00F257FA"/>
    <w:rPr>
      <w:rFonts w:ascii="TH SarabunPSK" w:hAnsi="TH SarabunPSK" w:cs="TH SarabunPSK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3426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3426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Heading3Char">
    <w:name w:val="Heading 3 Char"/>
    <w:basedOn w:val="DefaultParagraphFont"/>
    <w:link w:val="Heading3"/>
    <w:uiPriority w:val="9"/>
    <w:rsid w:val="00E94D58"/>
    <w:rPr>
      <w:rFonts w:ascii="TH SarabunPSK" w:eastAsiaTheme="majorEastAsia" w:hAnsi="TH SarabunPSK" w:cs="TH SarabunPSK"/>
      <w:b/>
      <w:sz w:val="24"/>
      <w:szCs w:val="32"/>
    </w:rPr>
  </w:style>
  <w:style w:type="paragraph" w:styleId="ListParagraph">
    <w:name w:val="List Paragraph"/>
    <w:basedOn w:val="Normal"/>
    <w:uiPriority w:val="34"/>
    <w:qFormat/>
    <w:rsid w:val="00FF380B"/>
    <w:pPr>
      <w:ind w:left="720"/>
      <w:contextualSpacing/>
    </w:pPr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7D0"/>
    <w:pPr>
      <w:spacing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7D0"/>
    <w:rPr>
      <w:rFonts w:ascii="Leelawadee" w:hAnsi="Leelawadee" w:cs="Angsana New"/>
      <w:sz w:val="18"/>
      <w:szCs w:val="22"/>
    </w:rPr>
  </w:style>
  <w:style w:type="paragraph" w:customStyle="1" w:styleId="a1">
    <w:name w:val="รายการอ้างอิง"/>
    <w:basedOn w:val="EndnoteText"/>
    <w:link w:val="a2"/>
    <w:qFormat/>
    <w:rsid w:val="0064077E"/>
    <w:pPr>
      <w:spacing w:after="160"/>
      <w:ind w:left="979" w:hanging="979"/>
    </w:pPr>
    <w:rPr>
      <w:rFonts w:cs="TH SarabunPSK"/>
      <w:sz w:val="32"/>
      <w:szCs w:val="32"/>
    </w:rPr>
  </w:style>
  <w:style w:type="character" w:customStyle="1" w:styleId="a2">
    <w:name w:val="รายการอ้างอิง อักขระ"/>
    <w:basedOn w:val="QuoteChar"/>
    <w:link w:val="a1"/>
    <w:rsid w:val="0064077E"/>
    <w:rPr>
      <w:rFonts w:ascii="TH SarabunPSK" w:hAnsi="TH SarabunPSK" w:cs="TH SarabunPSK"/>
      <w:i w:val="0"/>
      <w:iCs w:val="0"/>
      <w:color w:val="404040" w:themeColor="text1" w:themeTint="BF"/>
      <w:sz w:val="32"/>
      <w:szCs w:val="3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07B2E"/>
    <w:pPr>
      <w:spacing w:line="240" w:lineRule="auto"/>
    </w:pPr>
    <w:rPr>
      <w:rFonts w:cs="Angsana New"/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07B2E"/>
    <w:rPr>
      <w:rFonts w:ascii="TH SarabunPSK" w:hAnsi="TH SarabunPSK" w:cs="Angsana New"/>
      <w:sz w:val="20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rsid w:val="00294608"/>
    <w:rPr>
      <w:rFonts w:ascii="TH SarabunPSK" w:eastAsiaTheme="majorEastAsia" w:hAnsi="TH SarabunPSK" w:cs="TH SarabunPSK"/>
      <w:b/>
      <w:bCs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E95F6A"/>
    <w:pPr>
      <w:tabs>
        <w:tab w:val="center" w:pos="4513"/>
        <w:tab w:val="right" w:pos="9026"/>
      </w:tabs>
      <w:spacing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E95F6A"/>
    <w:rPr>
      <w:rFonts w:ascii="TH SarabunPSK" w:hAnsi="TH SarabunPSK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E95F6A"/>
    <w:pPr>
      <w:tabs>
        <w:tab w:val="center" w:pos="4513"/>
        <w:tab w:val="right" w:pos="9026"/>
      </w:tabs>
      <w:spacing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E95F6A"/>
    <w:rPr>
      <w:rFonts w:ascii="TH SarabunPSK" w:hAnsi="TH SarabunPSK" w:cs="Angsana New"/>
      <w:sz w:val="32"/>
      <w:szCs w:val="40"/>
    </w:rPr>
  </w:style>
  <w:style w:type="paragraph" w:customStyle="1" w:styleId="a3">
    <w:name w:val="สารบัญรูป/ตาราง"/>
    <w:basedOn w:val="Normal"/>
    <w:link w:val="a4"/>
    <w:qFormat/>
    <w:rsid w:val="00E94D58"/>
    <w:pPr>
      <w:spacing w:line="240" w:lineRule="auto"/>
    </w:pPr>
  </w:style>
  <w:style w:type="character" w:customStyle="1" w:styleId="a4">
    <w:name w:val="สารบัญรูป/ตาราง อักขระ"/>
    <w:basedOn w:val="DefaultParagraphFont"/>
    <w:link w:val="a3"/>
    <w:rsid w:val="00E94D58"/>
    <w:rPr>
      <w:rFonts w:ascii="TH SarabunPSK" w:hAnsi="TH SarabunPSK" w:cs="TH SarabunPSK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S\Downloads\Template%20TH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CFAD8-B4DA-4111-A2D5-86079B911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TH (1)</Template>
  <TotalTime>7</TotalTime>
  <Pages>31</Pages>
  <Words>8944</Words>
  <Characters>50984</Characters>
  <Application>Microsoft Office Word</Application>
  <DocSecurity>0</DocSecurity>
  <Lines>424</Lines>
  <Paragraphs>119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Nongluck Junta</cp:lastModifiedBy>
  <cp:revision>3</cp:revision>
  <dcterms:created xsi:type="dcterms:W3CDTF">2026-08-11T03:46:00Z</dcterms:created>
  <dcterms:modified xsi:type="dcterms:W3CDTF">2026-08-11T03:55:00Z</dcterms:modified>
</cp:coreProperties>
</file>